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EC9A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  <w:rPr>
          <w:b w:val="0"/>
          <w:bCs w:val="0"/>
        </w:rPr>
      </w:pPr>
    </w:p>
    <w:p w14:paraId="245A9CF9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  <w:rPr>
          <w:b w:val="0"/>
          <w:bCs w:val="0"/>
        </w:rPr>
      </w:pPr>
    </w:p>
    <w:p w14:paraId="4344CBCE" w14:textId="77777777" w:rsidR="009249AD" w:rsidRDefault="00FC6A2F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835"/>
          <w:tab w:val="left" w:pos="-2552"/>
          <w:tab w:val="left" w:pos="5103"/>
        </w:tabs>
        <w:ind w:right="8645"/>
        <w:jc w:val="center"/>
        <w:rPr>
          <w:b w:val="0"/>
          <w:bCs w:val="0"/>
          <w:sz w:val="16"/>
        </w:rPr>
      </w:pPr>
      <w:r>
        <w:rPr>
          <w:b w:val="0"/>
          <w:bCs w:val="0"/>
          <w:sz w:val="16"/>
        </w:rPr>
        <w:t xml:space="preserve">                                     Marca</w:t>
      </w:r>
    </w:p>
    <w:p w14:paraId="414B8563" w14:textId="77777777" w:rsidR="009249AD" w:rsidRDefault="00FC6A2F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835"/>
          <w:tab w:val="left" w:pos="-2552"/>
          <w:tab w:val="left" w:pos="5103"/>
        </w:tabs>
        <w:ind w:right="8645"/>
        <w:jc w:val="center"/>
        <w:rPr>
          <w:b w:val="0"/>
          <w:bCs w:val="0"/>
          <w:sz w:val="16"/>
        </w:rPr>
      </w:pPr>
      <w:r>
        <w:rPr>
          <w:b w:val="0"/>
          <w:bCs w:val="0"/>
          <w:sz w:val="16"/>
        </w:rPr>
        <w:t>Da bollo</w:t>
      </w:r>
    </w:p>
    <w:p w14:paraId="094901DB" w14:textId="74770F02" w:rsidR="009249AD" w:rsidRDefault="00FC6A2F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835"/>
          <w:tab w:val="left" w:pos="-2552"/>
          <w:tab w:val="left" w:pos="5103"/>
        </w:tabs>
        <w:ind w:right="8645"/>
        <w:jc w:val="center"/>
        <w:rPr>
          <w:b w:val="0"/>
          <w:bCs w:val="0"/>
          <w:sz w:val="16"/>
        </w:rPr>
      </w:pPr>
      <w:r>
        <w:rPr>
          <w:b w:val="0"/>
          <w:bCs w:val="0"/>
          <w:sz w:val="16"/>
        </w:rPr>
        <w:t xml:space="preserve">€ </w:t>
      </w:r>
      <w:r w:rsidR="00D3579F">
        <w:rPr>
          <w:b w:val="0"/>
          <w:bCs w:val="0"/>
          <w:sz w:val="16"/>
        </w:rPr>
        <w:t>16,00</w:t>
      </w:r>
    </w:p>
    <w:p w14:paraId="50D8EEB2" w14:textId="77777777" w:rsidR="009249AD" w:rsidRDefault="009249AD">
      <w:pPr>
        <w:pStyle w:val="Corpodeltes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2835"/>
          <w:tab w:val="left" w:pos="-2552"/>
          <w:tab w:val="left" w:pos="5103"/>
        </w:tabs>
        <w:ind w:right="8645"/>
        <w:jc w:val="center"/>
        <w:rPr>
          <w:b w:val="0"/>
          <w:bCs w:val="0"/>
          <w:sz w:val="16"/>
        </w:rPr>
      </w:pPr>
    </w:p>
    <w:p w14:paraId="2D4A0F16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rPr>
          <w:b w:val="0"/>
          <w:bCs w:val="0"/>
        </w:rPr>
        <w:tab/>
      </w:r>
      <w:r>
        <w:rPr>
          <w:b w:val="0"/>
          <w:bCs w:val="0"/>
        </w:rPr>
        <w:tab/>
      </w:r>
      <w:r>
        <w:t>AL CONSIGLIO DIRETTIVO</w:t>
      </w:r>
    </w:p>
    <w:p w14:paraId="0D319277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ab/>
      </w:r>
      <w:r>
        <w:tab/>
        <w:t>DEL COLLEGIO GEOMETRI</w:t>
      </w:r>
    </w:p>
    <w:p w14:paraId="41CCA00B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ab/>
      </w:r>
      <w:r>
        <w:tab/>
        <w:t>E GEOMETRI LAUREATI</w:t>
      </w:r>
    </w:p>
    <w:p w14:paraId="6224A467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ab/>
      </w:r>
      <w:r>
        <w:tab/>
        <w:t>DELLA PROVINCIA</w:t>
      </w:r>
    </w:p>
    <w:p w14:paraId="32C3FE87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ab/>
      </w:r>
      <w:r>
        <w:tab/>
        <w:t>Strada Farnesiana 104</w:t>
      </w:r>
    </w:p>
    <w:p w14:paraId="2408453B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6C54A725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ab/>
      </w:r>
      <w:r>
        <w:tab/>
        <w:t>29122  PIACENZA</w:t>
      </w:r>
    </w:p>
    <w:p w14:paraId="069D37EC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5877076A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69644D90" w14:textId="1687B9B6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>Il sottoscritto Geom. ____________________________________________________________</w:t>
      </w:r>
    </w:p>
    <w:p w14:paraId="48008845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57789BAD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  <w:jc w:val="center"/>
      </w:pPr>
      <w:r>
        <w:t>CHIEDE</w:t>
      </w:r>
    </w:p>
    <w:p w14:paraId="48F9292B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>Di essere iscritto/reiscritto all’Albo Professionale.</w:t>
      </w:r>
    </w:p>
    <w:p w14:paraId="19AD30FD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243D0FA3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  <w:r>
        <w:t>A tal fine, avvalendosi della facoltà prevista dall’Art. 46 del D.P.R. n. 445 del 28/12/2000, consapevole delle responsabilità e delle sanzioni penali previste dall’Art. 76 del D.P.R. n. 445/2000 per false attestazioni e dichiarazioni mendaci e del fatto che la non veridicità del contenuto della dichiarazione comporta la decadenza dei benefici eventualmente conseguiti (art. 75) , sotto la propria personale responsabilità</w:t>
      </w:r>
    </w:p>
    <w:p w14:paraId="558D9CC2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34C38F53" w14:textId="3CA471D8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  <w:jc w:val="center"/>
      </w:pPr>
      <w:r>
        <w:t xml:space="preserve">DICHIARA </w:t>
      </w:r>
    </w:p>
    <w:p w14:paraId="33484E98" w14:textId="3E26C874" w:rsidR="009249AD" w:rsidRDefault="00FC6A2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di essere nato a ____________________________( ______ ) il __________________</w:t>
      </w:r>
      <w:r w:rsidR="00772B48">
        <w:t>____</w:t>
      </w:r>
    </w:p>
    <w:p w14:paraId="77FBE4D9" w14:textId="7AE4900A" w:rsidR="009249AD" w:rsidRDefault="00FC6A2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di essere residente in _______________________</w:t>
      </w:r>
      <w:r w:rsidR="00772B48">
        <w:t xml:space="preserve"> </w:t>
      </w:r>
      <w:r>
        <w:t>(</w:t>
      </w:r>
      <w:r w:rsidR="00772B48">
        <w:t xml:space="preserve">Pr. </w:t>
      </w:r>
      <w:r>
        <w:t>_____) Cap. ____________</w:t>
      </w:r>
      <w:r w:rsidR="00772B48">
        <w:t>_____</w:t>
      </w:r>
      <w:r>
        <w:t>_</w:t>
      </w:r>
    </w:p>
    <w:p w14:paraId="15874B8D" w14:textId="470F6853" w:rsidR="009249AD" w:rsidRDefault="00670B59" w:rsidP="00670B59">
      <w:pPr>
        <w:pStyle w:val="Corpodeltesto2"/>
        <w:tabs>
          <w:tab w:val="clear" w:pos="1134"/>
          <w:tab w:val="left" w:pos="-2835"/>
          <w:tab w:val="left" w:pos="-2552"/>
          <w:tab w:val="left" w:pos="709"/>
          <w:tab w:val="left" w:pos="5103"/>
        </w:tabs>
        <w:ind w:right="0"/>
      </w:pPr>
      <w:r>
        <w:tab/>
      </w:r>
      <w:r w:rsidR="00FC6A2F">
        <w:t>Via/Piazza</w:t>
      </w:r>
      <w:r w:rsidR="00772B48">
        <w:t xml:space="preserve"> ______</w:t>
      </w:r>
      <w:r w:rsidR="00FC6A2F">
        <w:t>__________________________________n.</w:t>
      </w:r>
      <w:r w:rsidR="00772B48">
        <w:t xml:space="preserve"> </w:t>
      </w:r>
      <w:r w:rsidR="00FC6A2F">
        <w:t>____Tel. ____</w:t>
      </w:r>
      <w:r>
        <w:t>_</w:t>
      </w:r>
      <w:r w:rsidR="00FC6A2F">
        <w:t>_____</w:t>
      </w:r>
      <w:r w:rsidR="00772B48">
        <w:t>_</w:t>
      </w:r>
    </w:p>
    <w:p w14:paraId="3F5875C9" w14:textId="3141DEDC" w:rsidR="00772B48" w:rsidRDefault="00670B59" w:rsidP="00670B59">
      <w:pPr>
        <w:pStyle w:val="Corpodeltesto2"/>
        <w:tabs>
          <w:tab w:val="clear" w:pos="1134"/>
          <w:tab w:val="left" w:pos="-2835"/>
          <w:tab w:val="left" w:pos="-2552"/>
          <w:tab w:val="left" w:pos="709"/>
          <w:tab w:val="left" w:pos="5103"/>
        </w:tabs>
        <w:ind w:right="0"/>
      </w:pPr>
      <w:r>
        <w:tab/>
      </w:r>
      <w:r w:rsidR="00772B48">
        <w:t>e-mail ________________________________________________________________</w:t>
      </w:r>
      <w:r>
        <w:t>_</w:t>
      </w:r>
    </w:p>
    <w:p w14:paraId="3F484DFB" w14:textId="77777777" w:rsidR="00670B59" w:rsidRDefault="00670B59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di essere cittadino Italiano; </w:t>
      </w:r>
    </w:p>
    <w:p w14:paraId="332CFE98" w14:textId="0B4F8557" w:rsidR="00670B59" w:rsidRDefault="00670B59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di essere cittadino comunitario dello Stato ______________________________________; </w:t>
      </w:r>
    </w:p>
    <w:p w14:paraId="17882843" w14:textId="3E6ADD42" w:rsidR="00670B59" w:rsidRDefault="00670B59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essere cittadino extracomunitario dello Stato _____________________ e di essere in possesso del permesso di soggiorno per motivi di ________________________________;</w:t>
      </w:r>
    </w:p>
    <w:p w14:paraId="3B0C857E" w14:textId="04BB1102" w:rsidR="009249AD" w:rsidRDefault="00670B59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 </w:t>
      </w:r>
      <w:r w:rsidR="00FC6A2F">
        <w:t>Codice Fiscale _____________________________________________________________</w:t>
      </w:r>
    </w:p>
    <w:p w14:paraId="6A6A062B" w14:textId="772824B6" w:rsidR="009249AD" w:rsidRDefault="00FC6A2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di avere il pieno godimento dei Diritti Civili;</w:t>
      </w:r>
    </w:p>
    <w:p w14:paraId="284F2DAA" w14:textId="417D36A5" w:rsidR="009249AD" w:rsidRDefault="00FC6A2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 xml:space="preserve">di avere conseguito il Diploma </w:t>
      </w:r>
      <w:r w:rsidR="00772B48">
        <w:t xml:space="preserve">di Scuola Secondaria Superiore di area tecnica e tecnologica conseguito presso l’Istituto </w:t>
      </w:r>
      <w:r>
        <w:t>“ _________________________”</w:t>
      </w:r>
      <w:r w:rsidR="00772B48">
        <w:t xml:space="preserve"> </w:t>
      </w:r>
      <w:r>
        <w:t>di ___________________________ nell’anno scolastico _____/_____ , voto ____________ , data del Diploma ___________</w:t>
      </w:r>
      <w:r w:rsidR="00772B48">
        <w:t>_ ;</w:t>
      </w:r>
    </w:p>
    <w:p w14:paraId="1476C89D" w14:textId="5A497290" w:rsidR="00D3579F" w:rsidRDefault="00D3579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di avere conseguito il Diploma di Abilitazione all’esercizio della libera professione di Geometra presso l’I.T.G. “ _________________________” di ___________________________ Nella sessione unica anno _______________________;</w:t>
      </w:r>
    </w:p>
    <w:p w14:paraId="1D69F045" w14:textId="73809DB5" w:rsidR="009249AD" w:rsidRDefault="00FC6A2F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di non essere iscritto, né di aver fatto domanda di iscrizione all’Albo dei Geometri di altra Provincia ;</w:t>
      </w:r>
    </w:p>
    <w:p w14:paraId="04335BE4" w14:textId="282F1CAB" w:rsidR="009249AD" w:rsidRDefault="00772B48" w:rsidP="00670B59">
      <w:pPr>
        <w:pStyle w:val="Corpodeltesto2"/>
        <w:numPr>
          <w:ilvl w:val="0"/>
          <w:numId w:val="11"/>
        </w:numPr>
        <w:tabs>
          <w:tab w:val="left" w:pos="-2835"/>
          <w:tab w:val="left" w:pos="-2552"/>
          <w:tab w:val="left" w:pos="5103"/>
        </w:tabs>
        <w:ind w:right="0"/>
      </w:pPr>
      <w:r>
        <w:t>di aver verificato la mancanza di motivi ostativi all’iscrizione all’Albo derivanti da rapporti di lavoro subordinato in essere;</w:t>
      </w:r>
      <w:r w:rsidR="00FC6A2F">
        <w:t>.</w:t>
      </w:r>
    </w:p>
    <w:p w14:paraId="4158DE9E" w14:textId="77777777" w:rsidR="009249AD" w:rsidRDefault="009249AD" w:rsidP="00772B48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38337093" w14:textId="378339AF" w:rsidR="00772B48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  <w:rPr>
          <w:sz w:val="28"/>
          <w:u w:val="single"/>
        </w:rPr>
      </w:pPr>
      <w:r>
        <w:rPr>
          <w:sz w:val="28"/>
          <w:u w:val="single"/>
        </w:rPr>
        <w:t>Si allegano i seguenti documenti:</w:t>
      </w:r>
    </w:p>
    <w:p w14:paraId="7D8A2390" w14:textId="77777777" w:rsidR="00772B48" w:rsidRDefault="00772B48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  <w:rPr>
          <w:sz w:val="28"/>
          <w:u w:val="single"/>
        </w:rPr>
      </w:pPr>
    </w:p>
    <w:p w14:paraId="7122628B" w14:textId="7C49ADF6" w:rsidR="009249AD" w:rsidRPr="00A86E5A" w:rsidRDefault="00D60DBD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E957B50" wp14:editId="31F9B7BF">
                <wp:simplePos x="0" y="0"/>
                <wp:positionH relativeFrom="column">
                  <wp:posOffset>0</wp:posOffset>
                </wp:positionH>
                <wp:positionV relativeFrom="paragraph">
                  <wp:posOffset>14300</wp:posOffset>
                </wp:positionV>
                <wp:extent cx="114300" cy="114300"/>
                <wp:effectExtent l="0" t="0" r="19050" b="19050"/>
                <wp:wrapNone/>
                <wp:docPr id="124167780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AF106B" id="Rectangle 2" o:spid="_x0000_s1026" style="position:absolute;margin-left:0;margin-top:1.15pt;width:9pt;height: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"/>
            </w:pict>
          </mc:Fallback>
        </mc:AlternateContent>
      </w:r>
      <w:r w:rsidR="00D3579F" w:rsidRPr="00A86E5A">
        <w:rPr>
          <w:noProof/>
          <w:szCs w:val="24"/>
        </w:rPr>
        <w:t xml:space="preserve">Ricevuta </w:t>
      </w:r>
      <w:r w:rsidR="00D3579F" w:rsidRPr="00A86E5A">
        <w:rPr>
          <w:szCs w:val="24"/>
        </w:rPr>
        <w:t xml:space="preserve">del versamento </w:t>
      </w:r>
      <w:r w:rsidR="00FC6A2F" w:rsidRPr="00A86E5A">
        <w:rPr>
          <w:szCs w:val="24"/>
        </w:rPr>
        <w:t>della somma di € ……………………… effettuato presso la Banca di Piacenza – Sede – IBAN</w:t>
      </w:r>
      <w:r w:rsidR="00772B48" w:rsidRPr="00A86E5A">
        <w:rPr>
          <w:szCs w:val="24"/>
        </w:rPr>
        <w:t>:</w:t>
      </w:r>
      <w:r w:rsidR="00FC6A2F" w:rsidRPr="00A86E5A">
        <w:rPr>
          <w:szCs w:val="24"/>
        </w:rPr>
        <w:t xml:space="preserve"> IT54 K051 5612 600C C000 0008 835 - quale </w:t>
      </w:r>
      <w:r w:rsidR="00FC6A2F" w:rsidRPr="00A86E5A">
        <w:rPr>
          <w:szCs w:val="24"/>
          <w:u w:val="single"/>
        </w:rPr>
        <w:t>Tassa di Iscrizione</w:t>
      </w:r>
      <w:r w:rsidR="00FC6A2F" w:rsidRPr="00A86E5A">
        <w:rPr>
          <w:szCs w:val="24"/>
        </w:rPr>
        <w:t xml:space="preserve"> per l’anno corrente;</w:t>
      </w:r>
    </w:p>
    <w:p w14:paraId="4F2B6661" w14:textId="77777777" w:rsidR="009249AD" w:rsidRPr="00A86E5A" w:rsidRDefault="009249AD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4F03890E" w14:textId="322B27D9" w:rsidR="009249AD" w:rsidRPr="00A86E5A" w:rsidRDefault="00D60DBD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7A8525B" wp14:editId="28577686">
                <wp:simplePos x="0" y="0"/>
                <wp:positionH relativeFrom="column">
                  <wp:posOffset>0</wp:posOffset>
                </wp:positionH>
                <wp:positionV relativeFrom="paragraph">
                  <wp:posOffset>45720</wp:posOffset>
                </wp:positionV>
                <wp:extent cx="114300" cy="114300"/>
                <wp:effectExtent l="5715" t="13970" r="13335" b="5080"/>
                <wp:wrapNone/>
                <wp:docPr id="21236399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C8C6A" id="Rectangle 3" o:spid="_x0000_s1026" style="position:absolute;margin-left:0;margin-top:3.6pt;width:9pt;height: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DA6u2x2QAAAAQBAAAPAAAA&#10;AAAAAAAAAAAAAGAEAABkcnMvZG93bnJldi54bWxQSwUGAAAAAAQABADzAAAAZgUAAAAA&#10;"/>
            </w:pict>
          </mc:Fallback>
        </mc:AlternateContent>
      </w:r>
      <w:r w:rsidR="00772B48" w:rsidRPr="00A86E5A">
        <w:rPr>
          <w:szCs w:val="24"/>
        </w:rPr>
        <w:t>R</w:t>
      </w:r>
      <w:r w:rsidR="00FC6A2F" w:rsidRPr="00A86E5A">
        <w:rPr>
          <w:szCs w:val="24"/>
        </w:rPr>
        <w:t xml:space="preserve">icevuta del versamento di € 168,00 sul c/c/p n. 8003 “Agenzia delle Entrate – centro operativo di Pescara” Tassa di Concessione Governativa per iscrizione all’Albo Professionale; </w:t>
      </w:r>
    </w:p>
    <w:p w14:paraId="76B5C783" w14:textId="77777777" w:rsidR="009249AD" w:rsidRPr="00A86E5A" w:rsidRDefault="009249AD" w:rsidP="003135D9">
      <w:pPr>
        <w:pStyle w:val="Corpodeltesto2"/>
        <w:tabs>
          <w:tab w:val="left" w:pos="-2835"/>
          <w:tab w:val="left" w:pos="-2552"/>
          <w:tab w:val="left" w:pos="5103"/>
        </w:tabs>
        <w:ind w:right="0"/>
        <w:rPr>
          <w:szCs w:val="24"/>
        </w:rPr>
      </w:pPr>
    </w:p>
    <w:p w14:paraId="568E0A2D" w14:textId="7DDEAA98" w:rsidR="003135D9" w:rsidRPr="00A86E5A" w:rsidRDefault="00DE2441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FF0000"/>
          <w:szCs w:val="24"/>
        </w:rPr>
      </w:pPr>
      <w:r w:rsidRPr="00A86E5A">
        <w:rPr>
          <w:noProof/>
          <w:color w:val="3B3838" w:themeColor="background2" w:themeShade="40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D45A0F" wp14:editId="5A8FD4BA">
                <wp:simplePos x="0" y="0"/>
                <wp:positionH relativeFrom="column">
                  <wp:posOffset>0</wp:posOffset>
                </wp:positionH>
                <wp:positionV relativeFrom="paragraph">
                  <wp:posOffset>23800</wp:posOffset>
                </wp:positionV>
                <wp:extent cx="114300" cy="114300"/>
                <wp:effectExtent l="0" t="0" r="19050" b="19050"/>
                <wp:wrapNone/>
                <wp:docPr id="177507460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0E81DA" id="Rectangle 10" o:spid="_x0000_s1026" style="position:absolute;margin-left:0;margin-top:1.85pt;width:9pt;height:9pt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"/>
            </w:pict>
          </mc:Fallback>
        </mc:AlternateContent>
      </w:r>
      <w:r w:rsidR="00917876" w:rsidRPr="00A86E5A">
        <w:rPr>
          <w:noProof/>
          <w:color w:val="3B3838" w:themeColor="background2" w:themeShade="40"/>
          <w:szCs w:val="24"/>
        </w:rPr>
        <w:t>Richiesta</w:t>
      </w:r>
      <w:r w:rsidRPr="00A86E5A">
        <w:rPr>
          <w:color w:val="3B3838" w:themeColor="background2" w:themeShade="40"/>
          <w:szCs w:val="24"/>
        </w:rPr>
        <w:t xml:space="preserve"> Iscrizione Cassa Previdenza Geometri;</w:t>
      </w:r>
    </w:p>
    <w:p w14:paraId="14A126F6" w14:textId="77777777" w:rsidR="00DE2441" w:rsidRPr="00A86E5A" w:rsidRDefault="00DE2441" w:rsidP="003135D9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0568EBEA" w14:textId="77777777" w:rsidR="00DE2441" w:rsidRPr="00A86E5A" w:rsidRDefault="00DE2441" w:rsidP="00DE2441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3B3838" w:themeColor="background2" w:themeShade="40"/>
          <w:szCs w:val="24"/>
        </w:rPr>
      </w:pPr>
      <w:r w:rsidRPr="00A86E5A">
        <w:rPr>
          <w:noProof/>
          <w:color w:val="3B3838" w:themeColor="background2" w:themeShade="40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52F2728" wp14:editId="1CFDF762">
                <wp:simplePos x="0" y="0"/>
                <wp:positionH relativeFrom="column">
                  <wp:posOffset>0</wp:posOffset>
                </wp:positionH>
                <wp:positionV relativeFrom="paragraph">
                  <wp:posOffset>23800</wp:posOffset>
                </wp:positionV>
                <wp:extent cx="114300" cy="114300"/>
                <wp:effectExtent l="0" t="0" r="19050" b="19050"/>
                <wp:wrapNone/>
                <wp:docPr id="165719245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0E920B" id="Rectangle 10" o:spid="_x0000_s1026" style="position:absolute;margin-left:0;margin-top:1.85pt;width:9pt;height:9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"/>
            </w:pict>
          </mc:Fallback>
        </mc:AlternateContent>
      </w:r>
      <w:r w:rsidRPr="00A86E5A">
        <w:rPr>
          <w:color w:val="3B3838" w:themeColor="background2" w:themeShade="40"/>
          <w:szCs w:val="24"/>
        </w:rPr>
        <w:t>Richiesta Timbro Professionale;</w:t>
      </w:r>
    </w:p>
    <w:p w14:paraId="07AC8B02" w14:textId="77777777" w:rsidR="00261131" w:rsidRPr="00A86E5A" w:rsidRDefault="00261131" w:rsidP="00DE2441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3B3838" w:themeColor="background2" w:themeShade="40"/>
          <w:szCs w:val="24"/>
        </w:rPr>
      </w:pPr>
    </w:p>
    <w:p w14:paraId="48C2689D" w14:textId="015D7744" w:rsidR="00261131" w:rsidRPr="00A86E5A" w:rsidRDefault="00261131" w:rsidP="00261131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CB4EF30" wp14:editId="6448C83F">
                <wp:simplePos x="0" y="0"/>
                <wp:positionH relativeFrom="column">
                  <wp:posOffset>0</wp:posOffset>
                </wp:positionH>
                <wp:positionV relativeFrom="paragraph">
                  <wp:posOffset>31420</wp:posOffset>
                </wp:positionV>
                <wp:extent cx="114300" cy="114300"/>
                <wp:effectExtent l="0" t="0" r="19050" b="19050"/>
                <wp:wrapNone/>
                <wp:docPr id="20996365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D3AAE" id="Rectangle 10" o:spid="_x0000_s1026" style="position:absolute;margin-left:0;margin-top:2.45pt;width:9pt;height:9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"/>
            </w:pict>
          </mc:Fallback>
        </mc:AlternateContent>
      </w:r>
      <w:r w:rsidRPr="00A86E5A">
        <w:rPr>
          <w:noProof/>
          <w:szCs w:val="24"/>
        </w:rPr>
        <w:t>Informativa Privacy Iscrizione Albo</w:t>
      </w:r>
      <w:r w:rsidRPr="00A86E5A">
        <w:rPr>
          <w:szCs w:val="24"/>
        </w:rPr>
        <w:t>;</w:t>
      </w:r>
    </w:p>
    <w:p w14:paraId="1E452495" w14:textId="77777777" w:rsidR="00917876" w:rsidRPr="00A86E5A" w:rsidRDefault="00917876" w:rsidP="00DE2441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3B3838" w:themeColor="background2" w:themeShade="40"/>
          <w:szCs w:val="24"/>
        </w:rPr>
      </w:pPr>
    </w:p>
    <w:p w14:paraId="76160729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A13B6C" wp14:editId="48718629">
                <wp:simplePos x="0" y="0"/>
                <wp:positionH relativeFrom="column">
                  <wp:posOffset>0</wp:posOffset>
                </wp:positionH>
                <wp:positionV relativeFrom="paragraph">
                  <wp:posOffset>23800</wp:posOffset>
                </wp:positionV>
                <wp:extent cx="114300" cy="114300"/>
                <wp:effectExtent l="0" t="0" r="19050" b="19050"/>
                <wp:wrapNone/>
                <wp:docPr id="131582232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2A2C0" id="Rectangle 9" o:spid="_x0000_s1026" style="position:absolute;margin-left:0;margin-top:1.85pt;width:9pt;height:9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"/>
            </w:pict>
          </mc:Fallback>
        </mc:AlternateContent>
      </w:r>
      <w:r w:rsidRPr="00A86E5A">
        <w:rPr>
          <w:szCs w:val="24"/>
        </w:rPr>
        <w:t>Copia Tessera Sanitaria o Codice Fiscale;</w:t>
      </w:r>
    </w:p>
    <w:p w14:paraId="461DB3E1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7C8AAA42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634AA43" wp14:editId="6D749E3C">
                <wp:simplePos x="0" y="0"/>
                <wp:positionH relativeFrom="column">
                  <wp:posOffset>0</wp:posOffset>
                </wp:positionH>
                <wp:positionV relativeFrom="paragraph">
                  <wp:posOffset>23800</wp:posOffset>
                </wp:positionV>
                <wp:extent cx="114300" cy="114300"/>
                <wp:effectExtent l="0" t="0" r="19050" b="19050"/>
                <wp:wrapNone/>
                <wp:docPr id="200676453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CA6C40" id="Rectangle 10" o:spid="_x0000_s1026" style="position:absolute;margin-left:0;margin-top:1.85pt;width:9pt;height:9pt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"/>
            </w:pict>
          </mc:Fallback>
        </mc:AlternateContent>
      </w:r>
      <w:r w:rsidRPr="00A86E5A">
        <w:rPr>
          <w:szCs w:val="24"/>
        </w:rPr>
        <w:t>Copia di un documento di identità in corso di validità;</w:t>
      </w:r>
    </w:p>
    <w:p w14:paraId="68DCE8DF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0E664CB3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EDD132D" wp14:editId="02358EED">
                <wp:simplePos x="0" y="0"/>
                <wp:positionH relativeFrom="column">
                  <wp:posOffset>0</wp:posOffset>
                </wp:positionH>
                <wp:positionV relativeFrom="paragraph">
                  <wp:posOffset>19380</wp:posOffset>
                </wp:positionV>
                <wp:extent cx="114300" cy="114300"/>
                <wp:effectExtent l="0" t="0" r="19050" b="19050"/>
                <wp:wrapNone/>
                <wp:docPr id="3411541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BE8E7" id="Rectangle 4" o:spid="_x0000_s1026" style="position:absolute;margin-left:0;margin-top:1.55pt;width:9pt;height:9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"/>
            </w:pict>
          </mc:Fallback>
        </mc:AlternateContent>
      </w:r>
      <w:r w:rsidRPr="00A86E5A">
        <w:rPr>
          <w:szCs w:val="24"/>
        </w:rPr>
        <w:t>Copia del Diploma di Geometra e del Diploma di Abilitazione;</w:t>
      </w:r>
    </w:p>
    <w:p w14:paraId="059927FA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5F9F5718" w14:textId="77777777" w:rsidR="00917876" w:rsidRPr="00A86E5A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  <w:r w:rsidRPr="00A86E5A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BB8CB06" wp14:editId="5B519679">
                <wp:simplePos x="0" y="0"/>
                <wp:positionH relativeFrom="column">
                  <wp:posOffset>0</wp:posOffset>
                </wp:positionH>
                <wp:positionV relativeFrom="paragraph">
                  <wp:posOffset>46660</wp:posOffset>
                </wp:positionV>
                <wp:extent cx="114300" cy="114300"/>
                <wp:effectExtent l="0" t="0" r="19050" b="19050"/>
                <wp:wrapNone/>
                <wp:docPr id="196714610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A913D0" id="Rectangle 8" o:spid="_x0000_s1026" style="position:absolute;margin-left:0;margin-top:3.65pt;width:9pt;height: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BQfZGp2QAAAAQBAAAPAAAA&#10;AAAAAAAAAAAAAGAEAABkcnMvZG93bnJldi54bWxQSwUGAAAAAAQABADzAAAAZgUAAAAA&#10;"/>
            </w:pict>
          </mc:Fallback>
        </mc:AlternateContent>
      </w:r>
      <w:r w:rsidRPr="00A86E5A">
        <w:rPr>
          <w:szCs w:val="24"/>
        </w:rPr>
        <w:t>n. 1 fotografie formato tessera (presentabile anche tramite e-mail) per il rilascio del tesserino di riconoscimento;</w:t>
      </w:r>
    </w:p>
    <w:p w14:paraId="100E447E" w14:textId="77777777" w:rsidR="00917876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</w:pPr>
    </w:p>
    <w:p w14:paraId="6EB298EA" w14:textId="77777777" w:rsidR="00917876" w:rsidRDefault="00917876" w:rsidP="00917876">
      <w:pPr>
        <w:pStyle w:val="Corpodeltesto2"/>
        <w:tabs>
          <w:tab w:val="left" w:pos="-2835"/>
          <w:tab w:val="left" w:pos="-2552"/>
          <w:tab w:val="left" w:pos="5103"/>
        </w:tabs>
        <w:ind w:right="0"/>
        <w:rPr>
          <w:noProof/>
          <w:color w:val="FF0000"/>
          <w:szCs w:val="24"/>
        </w:rPr>
      </w:pPr>
    </w:p>
    <w:p w14:paraId="1DD7AD09" w14:textId="77777777" w:rsidR="00917876" w:rsidRPr="00917876" w:rsidRDefault="00917876" w:rsidP="00DE2441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3B3838" w:themeColor="background2" w:themeShade="40"/>
        </w:rPr>
      </w:pPr>
    </w:p>
    <w:p w14:paraId="316B88B9" w14:textId="77777777" w:rsidR="00DE2441" w:rsidRPr="00DE2441" w:rsidRDefault="00DE2441" w:rsidP="003135D9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color w:val="FF0000"/>
        </w:rPr>
      </w:pPr>
    </w:p>
    <w:p w14:paraId="4FE6FC57" w14:textId="77777777" w:rsidR="003135D9" w:rsidRDefault="003135D9" w:rsidP="003135D9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</w:pPr>
    </w:p>
    <w:p w14:paraId="2BCDC787" w14:textId="77777777" w:rsidR="00F72A8B" w:rsidRDefault="00F72A8B" w:rsidP="00F72A8B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27094566" w14:textId="77777777" w:rsidR="00F72A8B" w:rsidRDefault="00F72A8B" w:rsidP="00F72A8B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178C8DD2" w14:textId="77777777" w:rsidR="00F72A8B" w:rsidRPr="00F72A8B" w:rsidRDefault="00F72A8B" w:rsidP="00F72A8B">
      <w:pPr>
        <w:pStyle w:val="Corpodeltesto2"/>
        <w:tabs>
          <w:tab w:val="left" w:pos="-2835"/>
          <w:tab w:val="left" w:pos="-2552"/>
          <w:tab w:val="left" w:pos="5103"/>
        </w:tabs>
        <w:ind w:left="360" w:right="0"/>
        <w:rPr>
          <w:szCs w:val="24"/>
        </w:rPr>
      </w:pPr>
    </w:p>
    <w:p w14:paraId="65F72A05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5613DC2E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>Letto, confermato e sottoscritto</w:t>
      </w:r>
    </w:p>
    <w:p w14:paraId="52F2ACCC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42DBF104" w14:textId="4650A533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>Data ___________________</w:t>
      </w:r>
      <w:r>
        <w:tab/>
      </w:r>
      <w:r>
        <w:tab/>
        <w:t xml:space="preserve">           FIRMA</w:t>
      </w:r>
    </w:p>
    <w:p w14:paraId="0AB9F74E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 xml:space="preserve">                                                                                      ____________________________</w:t>
      </w:r>
    </w:p>
    <w:p w14:paraId="1B511E71" w14:textId="77777777" w:rsidR="009249AD" w:rsidRDefault="00FC6A2F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  <w:r>
        <w:t xml:space="preserve">                                   </w:t>
      </w:r>
    </w:p>
    <w:p w14:paraId="120983E2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31CFF1AB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  <w:rPr>
          <w:sz w:val="18"/>
        </w:rPr>
      </w:pPr>
    </w:p>
    <w:p w14:paraId="48A7A131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61DFC0B2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spacing w:line="360" w:lineRule="auto"/>
        <w:ind w:right="0"/>
      </w:pPr>
    </w:p>
    <w:p w14:paraId="5FF05C15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23096F4B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3BFF45AC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4B209E84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3D6E0F49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2F59FE7D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2A84D110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44550983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0D5AB0FF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6B44E846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4D8FA3C4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4D4A9DCF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</w:p>
    <w:p w14:paraId="73F2C7E7" w14:textId="777777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44"/>
          <w:szCs w:val="44"/>
        </w:rPr>
      </w:pPr>
      <w:r w:rsidRPr="006D2A53">
        <w:rPr>
          <w:sz w:val="44"/>
          <w:szCs w:val="44"/>
        </w:rPr>
        <w:t>TASSA DI ISCRIZIONE</w:t>
      </w:r>
    </w:p>
    <w:p w14:paraId="51A0A16E" w14:textId="77777777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  <w:r>
        <w:rPr>
          <w:b w:val="0"/>
          <w:bCs w:val="0"/>
          <w:sz w:val="32"/>
        </w:rPr>
        <w:t>*************************************************</w:t>
      </w:r>
    </w:p>
    <w:p w14:paraId="1A5DC8FD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</w:p>
    <w:p w14:paraId="1AF44517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</w:p>
    <w:p w14:paraId="280B3928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</w:p>
    <w:p w14:paraId="519C770A" w14:textId="77777777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  <w:r>
        <w:rPr>
          <w:sz w:val="32"/>
          <w:u w:val="single"/>
        </w:rPr>
        <w:t>BONIFICO BANCARIO DA EFFETTUARSI PRESSO :</w:t>
      </w:r>
    </w:p>
    <w:p w14:paraId="7A8FADB8" w14:textId="77777777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  <w:r>
        <w:rPr>
          <w:sz w:val="32"/>
          <w:u w:val="single"/>
        </w:rPr>
        <w:t xml:space="preserve"> BANCA DI PIACENZA – SEDE  </w:t>
      </w:r>
    </w:p>
    <w:p w14:paraId="75086C0B" w14:textId="77777777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  <w:lang w:val="en-GB"/>
        </w:rPr>
      </w:pPr>
      <w:r>
        <w:rPr>
          <w:sz w:val="32"/>
          <w:u w:val="single"/>
          <w:lang w:val="en-GB"/>
        </w:rPr>
        <w:t>Coordinate IBAN   IT  54  K  05156 12600  CC 0000008835</w:t>
      </w:r>
    </w:p>
    <w:p w14:paraId="5F25DA1B" w14:textId="77777777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  <w:r>
        <w:rPr>
          <w:sz w:val="32"/>
          <w:u w:val="single"/>
        </w:rPr>
        <w:t>IBAN (formato a quartine) IT54  K051 5612  600C  C000  0008  835</w:t>
      </w:r>
    </w:p>
    <w:p w14:paraId="4A2D1E3E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28"/>
        </w:rPr>
      </w:pPr>
    </w:p>
    <w:p w14:paraId="3FEE0199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 w:val="28"/>
        </w:rPr>
      </w:pPr>
    </w:p>
    <w:p w14:paraId="28C01297" w14:textId="7B0316B3" w:rsidR="009249AD" w:rsidRDefault="00FC6A2F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 w:val="28"/>
        </w:rPr>
      </w:pPr>
      <w:r>
        <w:rPr>
          <w:sz w:val="28"/>
        </w:rPr>
        <w:t>Comprensivo di:</w:t>
      </w:r>
    </w:p>
    <w:p w14:paraId="6B95F3AF" w14:textId="77777777" w:rsidR="009249AD" w:rsidRDefault="009249AD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 w:val="28"/>
        </w:rPr>
      </w:pPr>
    </w:p>
    <w:p w14:paraId="72B26FB1" w14:textId="71C128C1" w:rsidR="009249AD" w:rsidRDefault="00FC6A2F">
      <w:pPr>
        <w:pStyle w:val="Corpodeltesto2"/>
        <w:numPr>
          <w:ilvl w:val="0"/>
          <w:numId w:val="2"/>
        </w:numPr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spacing w:line="360" w:lineRule="auto"/>
        <w:ind w:right="0"/>
        <w:jc w:val="left"/>
        <w:rPr>
          <w:sz w:val="28"/>
        </w:rPr>
      </w:pPr>
      <w:r>
        <w:rPr>
          <w:sz w:val="28"/>
        </w:rPr>
        <w:t xml:space="preserve">TASSA ISCRIZIONE ALBO </w:t>
      </w:r>
      <w:r w:rsidR="00B33C38">
        <w:rPr>
          <w:sz w:val="28"/>
        </w:rPr>
        <w:t>ANNO</w:t>
      </w:r>
      <w:r>
        <w:rPr>
          <w:sz w:val="28"/>
        </w:rPr>
        <w:t xml:space="preserve"> </w:t>
      </w:r>
      <w:r w:rsidR="00B33C38">
        <w:rPr>
          <w:sz w:val="28"/>
        </w:rPr>
        <w:t>___________€</w:t>
      </w:r>
      <w:r>
        <w:rPr>
          <w:sz w:val="28"/>
        </w:rPr>
        <w:t xml:space="preserve"> </w:t>
      </w:r>
      <w:r w:rsidR="00B33C38">
        <w:rPr>
          <w:sz w:val="28"/>
        </w:rPr>
        <w:t>____________________</w:t>
      </w:r>
    </w:p>
    <w:p w14:paraId="4273C187" w14:textId="1D16D696" w:rsidR="009249AD" w:rsidRDefault="00FC6A2F">
      <w:pPr>
        <w:pStyle w:val="Corpodeltesto2"/>
        <w:numPr>
          <w:ilvl w:val="0"/>
          <w:numId w:val="2"/>
        </w:numPr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spacing w:line="360" w:lineRule="auto"/>
        <w:ind w:right="0"/>
        <w:jc w:val="left"/>
        <w:rPr>
          <w:sz w:val="28"/>
        </w:rPr>
      </w:pPr>
      <w:r>
        <w:rPr>
          <w:sz w:val="28"/>
        </w:rPr>
        <w:t xml:space="preserve">QUOTA ALBO ANNO </w:t>
      </w:r>
      <w:r w:rsidR="00B33C38">
        <w:rPr>
          <w:sz w:val="28"/>
        </w:rPr>
        <w:t xml:space="preserve">                       ___________€____________________</w:t>
      </w:r>
    </w:p>
    <w:p w14:paraId="44926C46" w14:textId="67144B69" w:rsidR="009249AD" w:rsidRPr="00B33C38" w:rsidRDefault="00B33C38" w:rsidP="00B33C38">
      <w:pPr>
        <w:pStyle w:val="Corpodeltesto2"/>
        <w:numPr>
          <w:ilvl w:val="0"/>
          <w:numId w:val="2"/>
        </w:numPr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spacing w:line="360" w:lineRule="auto"/>
        <w:ind w:right="0"/>
        <w:jc w:val="left"/>
        <w:rPr>
          <w:b w:val="0"/>
          <w:bCs w:val="0"/>
          <w:sz w:val="28"/>
        </w:rPr>
      </w:pPr>
      <w:r>
        <w:rPr>
          <w:sz w:val="28"/>
        </w:rPr>
        <w:t xml:space="preserve">TIMBRO PROFESSIONALE </w:t>
      </w:r>
      <w:r>
        <w:rPr>
          <w:sz w:val="28"/>
        </w:rPr>
        <w:tab/>
      </w:r>
      <w:r w:rsidRPr="00B33C38">
        <w:rPr>
          <w:b w:val="0"/>
          <w:bCs w:val="0"/>
          <w:sz w:val="28"/>
        </w:rPr>
        <w:tab/>
        <w:t xml:space="preserve"> </w:t>
      </w:r>
      <w:r>
        <w:rPr>
          <w:b w:val="0"/>
          <w:bCs w:val="0"/>
          <w:sz w:val="28"/>
        </w:rPr>
        <w:t xml:space="preserve"> </w:t>
      </w:r>
      <w:r w:rsidRPr="00B33C38">
        <w:rPr>
          <w:b w:val="0"/>
          <w:bCs w:val="0"/>
          <w:sz w:val="28"/>
        </w:rPr>
        <w:t xml:space="preserve"> </w:t>
      </w:r>
      <w:r w:rsidRPr="00B33C38">
        <w:rPr>
          <w:b w:val="0"/>
          <w:bCs w:val="0"/>
          <w:color w:val="3B3838" w:themeColor="background2" w:themeShade="40"/>
          <w:sz w:val="28"/>
        </w:rPr>
        <w:t xml:space="preserve">€ </w:t>
      </w:r>
      <w:r w:rsidRPr="0028594F">
        <w:rPr>
          <w:b w:val="0"/>
          <w:bCs w:val="0"/>
          <w:color w:val="3B3838" w:themeColor="background2" w:themeShade="40"/>
          <w:sz w:val="28"/>
        </w:rPr>
        <w:t>_______</w:t>
      </w:r>
      <w:r w:rsidR="0028594F" w:rsidRPr="0028594F">
        <w:rPr>
          <w:b w:val="0"/>
          <w:bCs w:val="0"/>
          <w:color w:val="3B3838" w:themeColor="background2" w:themeShade="40"/>
          <w:sz w:val="28"/>
        </w:rPr>
        <w:t>_____</w:t>
      </w:r>
      <w:r w:rsidRPr="0028594F">
        <w:rPr>
          <w:b w:val="0"/>
          <w:bCs w:val="0"/>
          <w:color w:val="3B3838" w:themeColor="background2" w:themeShade="40"/>
          <w:sz w:val="28"/>
        </w:rPr>
        <w:t>________</w:t>
      </w:r>
    </w:p>
    <w:p w14:paraId="5670EAAD" w14:textId="77777777" w:rsidR="006D2A53" w:rsidRPr="00B33C38" w:rsidRDefault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spacing w:line="360" w:lineRule="auto"/>
        <w:ind w:right="0"/>
        <w:jc w:val="left"/>
        <w:rPr>
          <w:b w:val="0"/>
          <w:bCs w:val="0"/>
          <w:sz w:val="28"/>
        </w:rPr>
      </w:pPr>
    </w:p>
    <w:p w14:paraId="4050A1F4" w14:textId="78847412" w:rsidR="009249AD" w:rsidRDefault="00FC6A2F" w:rsidP="00B33C38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spacing w:line="360" w:lineRule="auto"/>
        <w:ind w:right="0"/>
        <w:jc w:val="right"/>
        <w:rPr>
          <w:sz w:val="28"/>
        </w:rPr>
      </w:pPr>
      <w:r>
        <w:rPr>
          <w:sz w:val="28"/>
        </w:rPr>
        <w:t xml:space="preserve">  </w:t>
      </w:r>
      <w:r w:rsidR="00B33C38">
        <w:rPr>
          <w:sz w:val="28"/>
        </w:rPr>
        <w:tab/>
      </w:r>
      <w:r>
        <w:rPr>
          <w:sz w:val="28"/>
        </w:rPr>
        <w:t xml:space="preserve">TOTALE € </w:t>
      </w:r>
      <w:r w:rsidR="00B33C38">
        <w:rPr>
          <w:sz w:val="28"/>
        </w:rPr>
        <w:t>_____________________</w:t>
      </w:r>
    </w:p>
    <w:p w14:paraId="7061F663" w14:textId="77777777" w:rsidR="009249AD" w:rsidRDefault="009249AD">
      <w:pPr>
        <w:pStyle w:val="Corpodeltesto2"/>
        <w:pBdr>
          <w:bottom w:val="dotted" w:sz="24" w:space="1" w:color="auto"/>
        </w:pBdr>
        <w:tabs>
          <w:tab w:val="left" w:pos="-2835"/>
          <w:tab w:val="left" w:pos="-2552"/>
          <w:tab w:val="left" w:pos="5103"/>
        </w:tabs>
        <w:ind w:right="0"/>
      </w:pPr>
    </w:p>
    <w:p w14:paraId="7936319E" w14:textId="77777777" w:rsidR="009249AD" w:rsidRDefault="009249AD">
      <w:pPr>
        <w:pStyle w:val="Corpodeltesto2"/>
        <w:tabs>
          <w:tab w:val="left" w:pos="-2835"/>
          <w:tab w:val="left" w:pos="-2552"/>
          <w:tab w:val="left" w:pos="5103"/>
        </w:tabs>
        <w:ind w:right="0"/>
        <w:jc w:val="center"/>
      </w:pPr>
    </w:p>
    <w:p w14:paraId="45F11DF0" w14:textId="76343DCF" w:rsidR="006D2A53" w:rsidRDefault="00B33C38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center"/>
        <w:rPr>
          <w:sz w:val="32"/>
          <w:u w:val="single"/>
        </w:rPr>
      </w:pPr>
      <w:r>
        <w:rPr>
          <w:sz w:val="32"/>
          <w:u w:val="single"/>
        </w:rPr>
        <w:t>NON APRIRE LA PARTITA IVA PRIMA DEL RICEVIMENTO DELLA LETTERA DI AVVENUTA ISCRIZIONE ALL’ALBO</w:t>
      </w:r>
    </w:p>
    <w:p w14:paraId="157E01DB" w14:textId="77777777" w:rsidR="00B33C38" w:rsidRDefault="00B33C38" w:rsidP="00B33C38">
      <w:pPr>
        <w:pStyle w:val="Corpodeltesto2"/>
        <w:pBdr>
          <w:bottom w:val="dotted" w:sz="24" w:space="1" w:color="auto"/>
        </w:pBdr>
        <w:tabs>
          <w:tab w:val="left" w:pos="-2835"/>
          <w:tab w:val="left" w:pos="-2552"/>
          <w:tab w:val="left" w:pos="5103"/>
        </w:tabs>
        <w:ind w:right="0"/>
      </w:pPr>
    </w:p>
    <w:p w14:paraId="6A0AD775" w14:textId="77777777" w:rsidR="00B33C38" w:rsidRDefault="00B33C38" w:rsidP="00B33C38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Cs w:val="24"/>
        </w:rPr>
      </w:pPr>
    </w:p>
    <w:p w14:paraId="283D38FB" w14:textId="77777777" w:rsidR="00B33C38" w:rsidRDefault="00B33C38" w:rsidP="00B33C38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Cs w:val="24"/>
        </w:rPr>
      </w:pPr>
    </w:p>
    <w:p w14:paraId="62C4BC25" w14:textId="3CF89A1E" w:rsidR="00B33C38" w:rsidRPr="00B33C38" w:rsidRDefault="006D2A53" w:rsidP="00B33C38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Cs w:val="24"/>
        </w:rPr>
      </w:pPr>
      <w:r w:rsidRPr="00B33C38">
        <w:rPr>
          <w:szCs w:val="24"/>
        </w:rPr>
        <w:t xml:space="preserve">COLLEGIO GEOMETRI E GEOMETRI LAUREATI </w:t>
      </w:r>
    </w:p>
    <w:p w14:paraId="49CDB89F" w14:textId="77777777" w:rsidR="006D2A53" w:rsidRPr="00B33C38" w:rsidRDefault="006D2A53" w:rsidP="00B33C38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jc w:val="left"/>
        <w:rPr>
          <w:szCs w:val="24"/>
        </w:rPr>
      </w:pPr>
      <w:r w:rsidRPr="00B33C38">
        <w:rPr>
          <w:szCs w:val="24"/>
        </w:rPr>
        <w:t>DELLA PROVINCIA DI PIACENZA</w:t>
      </w:r>
    </w:p>
    <w:p w14:paraId="04571890" w14:textId="777777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Cs w:val="24"/>
        </w:rPr>
      </w:pPr>
      <w:r w:rsidRPr="006D2A53">
        <w:rPr>
          <w:b w:val="0"/>
          <w:bCs w:val="0"/>
          <w:szCs w:val="24"/>
        </w:rPr>
        <w:t>Strada Farnesiana 104 – 29122 PIACENZA</w:t>
      </w:r>
    </w:p>
    <w:p w14:paraId="1C55F081" w14:textId="532302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Cs w:val="24"/>
        </w:rPr>
      </w:pPr>
      <w:r w:rsidRPr="006D2A53">
        <w:rPr>
          <w:b w:val="0"/>
          <w:bCs w:val="0"/>
          <w:szCs w:val="24"/>
        </w:rPr>
        <w:t xml:space="preserve">Tel. 0523/590240 </w:t>
      </w:r>
    </w:p>
    <w:p w14:paraId="27F85470" w14:textId="777777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Cs w:val="24"/>
        </w:rPr>
      </w:pPr>
      <w:r w:rsidRPr="006D2A53">
        <w:rPr>
          <w:b w:val="0"/>
          <w:bCs w:val="0"/>
          <w:szCs w:val="24"/>
        </w:rPr>
        <w:t xml:space="preserve">e-mail : </w:t>
      </w:r>
      <w:hyperlink r:id="rId6" w:history="1">
        <w:r w:rsidRPr="006D2A53">
          <w:rPr>
            <w:rStyle w:val="Collegamentoipertestuale"/>
            <w:szCs w:val="24"/>
          </w:rPr>
          <w:t>collegio@geometri-piacenza.it</w:t>
        </w:r>
      </w:hyperlink>
    </w:p>
    <w:p w14:paraId="7CCC22C7" w14:textId="777777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Cs w:val="24"/>
          <w:lang w:val="fr-FR"/>
        </w:rPr>
      </w:pPr>
      <w:r w:rsidRPr="006D2A53">
        <w:rPr>
          <w:b w:val="0"/>
          <w:bCs w:val="0"/>
          <w:szCs w:val="24"/>
          <w:lang w:val="fr-FR"/>
        </w:rPr>
        <w:t xml:space="preserve">PEC : </w:t>
      </w:r>
      <w:hyperlink r:id="rId7" w:history="1">
        <w:r w:rsidRPr="006D2A53">
          <w:rPr>
            <w:rStyle w:val="Collegamentoipertestuale"/>
            <w:szCs w:val="24"/>
            <w:lang w:val="fr-FR"/>
          </w:rPr>
          <w:t>collegio.piacenza@geopec.it</w:t>
        </w:r>
      </w:hyperlink>
    </w:p>
    <w:p w14:paraId="3E5F212E" w14:textId="77777777" w:rsidR="006D2A53" w:rsidRP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Cs w:val="24"/>
        </w:rPr>
      </w:pPr>
      <w:r w:rsidRPr="006D2A53">
        <w:rPr>
          <w:b w:val="0"/>
          <w:bCs w:val="0"/>
          <w:szCs w:val="24"/>
        </w:rPr>
        <w:t xml:space="preserve">Sito : </w:t>
      </w:r>
      <w:hyperlink r:id="rId8" w:history="1">
        <w:r w:rsidRPr="006D2A53">
          <w:rPr>
            <w:rStyle w:val="Collegamentoipertestuale"/>
            <w:szCs w:val="24"/>
          </w:rPr>
          <w:t>www.geometri-piacenza.it</w:t>
        </w:r>
      </w:hyperlink>
    </w:p>
    <w:p w14:paraId="6288C956" w14:textId="77777777" w:rsid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 w:val="32"/>
        </w:rPr>
      </w:pPr>
    </w:p>
    <w:p w14:paraId="34A0CA19" w14:textId="77777777" w:rsidR="006D2A53" w:rsidRDefault="006D2A53" w:rsidP="006D2A53">
      <w:pPr>
        <w:pStyle w:val="Corpodeltesto2"/>
        <w:tabs>
          <w:tab w:val="clear" w:pos="1134"/>
          <w:tab w:val="clear" w:pos="5670"/>
          <w:tab w:val="left" w:pos="-2835"/>
          <w:tab w:val="left" w:pos="-2552"/>
          <w:tab w:val="left" w:pos="567"/>
          <w:tab w:val="left" w:pos="5954"/>
        </w:tabs>
        <w:ind w:right="0"/>
        <w:rPr>
          <w:b w:val="0"/>
          <w:bCs w:val="0"/>
          <w:sz w:val="32"/>
        </w:rPr>
      </w:pPr>
    </w:p>
    <w:p w14:paraId="7FF0B3B3" w14:textId="2AF548CE" w:rsidR="000516E0" w:rsidRPr="006D2A53" w:rsidRDefault="000516E0" w:rsidP="000516E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right" w:pos="5220"/>
          <w:tab w:val="left" w:pos="5954"/>
          <w:tab w:val="right" w:pos="6804"/>
        </w:tabs>
        <w:ind w:left="720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QUOTE ANNUALI</w:t>
      </w:r>
    </w:p>
    <w:p w14:paraId="0FD0D475" w14:textId="77777777" w:rsidR="001C097A" w:rsidRPr="001C097A" w:rsidRDefault="001C097A" w:rsidP="001C097A">
      <w:pPr>
        <w:pStyle w:val="Corpotesto"/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spacing w:line="480" w:lineRule="atLeast"/>
        <w:ind w:left="720"/>
        <w:jc w:val="both"/>
        <w:rPr>
          <w:rFonts w:ascii="Calibri" w:hAnsi="Calibri"/>
          <w:b w:val="0"/>
          <w:bCs w:val="0"/>
          <w:sz w:val="32"/>
          <w:szCs w:val="32"/>
        </w:rPr>
      </w:pPr>
    </w:p>
    <w:p w14:paraId="3FB35AB5" w14:textId="2155E9FE" w:rsidR="006D2A53" w:rsidRPr="006D2A53" w:rsidRDefault="006D2A53" w:rsidP="006D2A53">
      <w:pPr>
        <w:pStyle w:val="Corpotesto"/>
        <w:numPr>
          <w:ilvl w:val="0"/>
          <w:numId w:val="12"/>
        </w:numPr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spacing w:line="480" w:lineRule="atLeast"/>
        <w:jc w:val="both"/>
        <w:rPr>
          <w:rFonts w:ascii="Calibri" w:hAnsi="Calibri"/>
          <w:b w:val="0"/>
          <w:bCs w:val="0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 xml:space="preserve">QUOTA DI ISCRIZIONE ANNUALE ALL’ALBO </w:t>
      </w:r>
      <w:r w:rsidR="00BE5F64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 xml:space="preserve">= Euro </w:t>
      </w:r>
      <w:r w:rsidR="00BE5F64">
        <w:rPr>
          <w:rFonts w:ascii="Calibri" w:hAnsi="Calibri"/>
          <w:sz w:val="32"/>
          <w:szCs w:val="32"/>
        </w:rPr>
        <w:t>350</w:t>
      </w:r>
      <w:r w:rsidRPr="006D2A53">
        <w:rPr>
          <w:rFonts w:ascii="Calibri" w:hAnsi="Calibri"/>
          <w:sz w:val="32"/>
          <w:szCs w:val="32"/>
        </w:rPr>
        <w:t>,00</w:t>
      </w:r>
    </w:p>
    <w:p w14:paraId="5EAB9975" w14:textId="64D6F79C" w:rsidR="006D2A53" w:rsidRPr="000516E0" w:rsidRDefault="006D2A53" w:rsidP="006D2A53">
      <w:pPr>
        <w:pStyle w:val="Corpotesto"/>
        <w:numPr>
          <w:ilvl w:val="0"/>
          <w:numId w:val="12"/>
        </w:numPr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spacing w:line="480" w:lineRule="atLeast"/>
        <w:jc w:val="both"/>
        <w:rPr>
          <w:rFonts w:ascii="Calibri" w:hAnsi="Calibri"/>
          <w:b w:val="0"/>
          <w:bCs w:val="0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QUOTA ISCRIZIONEANNUALE - SOCIETA’ “STP”</w:t>
      </w:r>
      <w:r w:rsidR="00BE5F64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>=</w:t>
      </w:r>
      <w:r w:rsidR="000516E0">
        <w:rPr>
          <w:rFonts w:ascii="Calibri" w:hAnsi="Calibri"/>
          <w:sz w:val="32"/>
          <w:szCs w:val="32"/>
        </w:rPr>
        <w:t xml:space="preserve"> </w:t>
      </w:r>
      <w:r w:rsidRPr="006D2A53">
        <w:rPr>
          <w:rFonts w:ascii="Calibri" w:hAnsi="Calibri"/>
          <w:sz w:val="32"/>
          <w:szCs w:val="32"/>
        </w:rPr>
        <w:t>Euro</w:t>
      </w:r>
      <w:r w:rsidR="000516E0">
        <w:rPr>
          <w:rFonts w:ascii="Calibri" w:hAnsi="Calibri"/>
          <w:sz w:val="32"/>
          <w:szCs w:val="32"/>
        </w:rPr>
        <w:t xml:space="preserve"> </w:t>
      </w:r>
      <w:r w:rsidR="00BE5F64">
        <w:rPr>
          <w:rFonts w:ascii="Calibri" w:hAnsi="Calibri"/>
          <w:sz w:val="32"/>
          <w:szCs w:val="32"/>
        </w:rPr>
        <w:t>350</w:t>
      </w:r>
      <w:r w:rsidRPr="006D2A53">
        <w:rPr>
          <w:rFonts w:ascii="Calibri" w:hAnsi="Calibri"/>
          <w:sz w:val="32"/>
          <w:szCs w:val="32"/>
        </w:rPr>
        <w:t>,00</w:t>
      </w:r>
    </w:p>
    <w:p w14:paraId="4BFE4E18" w14:textId="77777777" w:rsidR="000516E0" w:rsidRPr="006D2A53" w:rsidRDefault="000516E0" w:rsidP="000516E0">
      <w:pPr>
        <w:pStyle w:val="Corpotesto"/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spacing w:line="480" w:lineRule="atLeast"/>
        <w:ind w:left="720"/>
        <w:jc w:val="both"/>
        <w:rPr>
          <w:rFonts w:ascii="Calibri" w:hAnsi="Calibri"/>
          <w:b w:val="0"/>
          <w:bCs w:val="0"/>
          <w:sz w:val="32"/>
          <w:szCs w:val="32"/>
        </w:rPr>
      </w:pPr>
    </w:p>
    <w:p w14:paraId="7571ADF4" w14:textId="234FAF55" w:rsidR="000516E0" w:rsidRPr="000516E0" w:rsidRDefault="006D2A53" w:rsidP="000516E0">
      <w:pPr>
        <w:pStyle w:val="Corpotesto"/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spacing w:line="360" w:lineRule="auto"/>
        <w:ind w:left="720"/>
        <w:jc w:val="both"/>
        <w:rPr>
          <w:rFonts w:ascii="Calibri" w:hAnsi="Calibri"/>
          <w:sz w:val="24"/>
        </w:rPr>
      </w:pPr>
      <w:r w:rsidRPr="000516E0">
        <w:rPr>
          <w:rFonts w:ascii="Calibri" w:hAnsi="Calibri"/>
          <w:sz w:val="24"/>
        </w:rPr>
        <w:t xml:space="preserve">SCADENZA RISCOSSIONE CON “PAGO-PA” IN UNICA RATA 30 APRILE </w:t>
      </w:r>
      <w:r w:rsidR="000516E0">
        <w:rPr>
          <w:rFonts w:ascii="Calibri" w:hAnsi="Calibri"/>
          <w:sz w:val="24"/>
        </w:rPr>
        <w:t>DI OGNI ANNO</w:t>
      </w:r>
    </w:p>
    <w:p w14:paraId="282565AE" w14:textId="62B6D8BD" w:rsidR="006D2A53" w:rsidRPr="000516E0" w:rsidRDefault="006D2A53" w:rsidP="000516E0">
      <w:pPr>
        <w:pStyle w:val="Corpotesto"/>
        <w:tabs>
          <w:tab w:val="left" w:pos="426"/>
          <w:tab w:val="left" w:pos="709"/>
          <w:tab w:val="right" w:pos="9360"/>
        </w:tabs>
        <w:overflowPunct w:val="0"/>
        <w:autoSpaceDE w:val="0"/>
        <w:autoSpaceDN w:val="0"/>
        <w:adjustRightInd w:val="0"/>
        <w:ind w:left="720"/>
        <w:jc w:val="both"/>
        <w:rPr>
          <w:rFonts w:ascii="Calibri" w:hAnsi="Calibri"/>
          <w:bCs w:val="0"/>
          <w:sz w:val="24"/>
        </w:rPr>
      </w:pPr>
      <w:r w:rsidRPr="000516E0">
        <w:rPr>
          <w:rFonts w:ascii="Calibri" w:hAnsi="Calibri"/>
          <w:sz w:val="24"/>
        </w:rPr>
        <w:t xml:space="preserve">PER TARDIVO PAGAMENTO A PARTIRE DAL 15 MAGGIO SI APPLICHERANNO INOLTRE LE SEGUENTI MAGGIORAZIONI:                       </w:t>
      </w:r>
    </w:p>
    <w:p w14:paraId="3DBA8493" w14:textId="61B866CB" w:rsidR="006D2A53" w:rsidRPr="000516E0" w:rsidRDefault="006D2A53" w:rsidP="000516E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ind w:left="720"/>
        <w:jc w:val="both"/>
        <w:rPr>
          <w:rFonts w:ascii="Calibri" w:hAnsi="Calibri"/>
          <w:sz w:val="24"/>
        </w:rPr>
      </w:pPr>
      <w:r w:rsidRPr="000516E0">
        <w:rPr>
          <w:rFonts w:ascii="Calibri" w:hAnsi="Calibri"/>
          <w:sz w:val="24"/>
        </w:rPr>
        <w:t>dal 15 MAGGIO 2024 al 30 GIUGNO</w:t>
      </w:r>
      <w:r w:rsidR="000516E0">
        <w:rPr>
          <w:rFonts w:ascii="Calibri" w:hAnsi="Calibri"/>
          <w:sz w:val="24"/>
        </w:rPr>
        <w:t xml:space="preserve"> DI OGNI ANNO</w:t>
      </w:r>
      <w:r w:rsidRPr="000516E0">
        <w:rPr>
          <w:rFonts w:ascii="Calibri" w:hAnsi="Calibri"/>
          <w:sz w:val="24"/>
        </w:rPr>
        <w:tab/>
      </w:r>
      <w:r w:rsidRPr="000516E0">
        <w:rPr>
          <w:rFonts w:ascii="Calibri" w:hAnsi="Calibri"/>
          <w:sz w:val="24"/>
        </w:rPr>
        <w:tab/>
        <w:t xml:space="preserve">= Euro 50,00 </w:t>
      </w:r>
    </w:p>
    <w:p w14:paraId="377CD65E" w14:textId="1B7ED91F" w:rsidR="006D2A53" w:rsidRPr="000516E0" w:rsidRDefault="006D2A53" w:rsidP="000516E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ind w:left="720"/>
        <w:jc w:val="both"/>
        <w:rPr>
          <w:rFonts w:ascii="Calibri" w:hAnsi="Calibri"/>
          <w:sz w:val="24"/>
        </w:rPr>
      </w:pPr>
      <w:r w:rsidRPr="000516E0">
        <w:rPr>
          <w:rFonts w:ascii="Calibri" w:hAnsi="Calibri"/>
          <w:sz w:val="24"/>
        </w:rPr>
        <w:t>dal 1° LUGLIO 2024 al 30 SETTEMBRE</w:t>
      </w:r>
      <w:r w:rsidR="000516E0" w:rsidRPr="000516E0">
        <w:rPr>
          <w:rFonts w:ascii="Calibri" w:hAnsi="Calibri"/>
          <w:sz w:val="24"/>
        </w:rPr>
        <w:t xml:space="preserve"> </w:t>
      </w:r>
      <w:r w:rsidR="000516E0">
        <w:rPr>
          <w:rFonts w:ascii="Calibri" w:hAnsi="Calibri"/>
          <w:sz w:val="24"/>
        </w:rPr>
        <w:t>DI OGNI ANNO</w:t>
      </w:r>
      <w:r w:rsidRPr="000516E0">
        <w:rPr>
          <w:rFonts w:ascii="Calibri" w:hAnsi="Calibri"/>
          <w:sz w:val="24"/>
        </w:rPr>
        <w:tab/>
      </w:r>
      <w:r w:rsidRPr="000516E0">
        <w:rPr>
          <w:rFonts w:ascii="Calibri" w:hAnsi="Calibri"/>
          <w:sz w:val="24"/>
        </w:rPr>
        <w:tab/>
        <w:t xml:space="preserve">= Euro 100,00 </w:t>
      </w:r>
    </w:p>
    <w:p w14:paraId="4B389B41" w14:textId="29DFFFFA" w:rsidR="006D2A53" w:rsidRDefault="006D2A53" w:rsidP="000516E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ind w:left="720"/>
        <w:jc w:val="both"/>
        <w:rPr>
          <w:rFonts w:ascii="Calibri" w:hAnsi="Calibri"/>
          <w:sz w:val="24"/>
        </w:rPr>
      </w:pPr>
      <w:r w:rsidRPr="000516E0">
        <w:rPr>
          <w:rFonts w:ascii="Calibri" w:hAnsi="Calibri"/>
          <w:sz w:val="24"/>
        </w:rPr>
        <w:t>dal 1° OTTOBRE 2024 al 31 DICEMBRE</w:t>
      </w:r>
      <w:r w:rsidR="000516E0" w:rsidRPr="000516E0">
        <w:rPr>
          <w:rFonts w:ascii="Calibri" w:hAnsi="Calibri"/>
          <w:sz w:val="24"/>
        </w:rPr>
        <w:t xml:space="preserve"> </w:t>
      </w:r>
      <w:r w:rsidR="000516E0">
        <w:rPr>
          <w:rFonts w:ascii="Calibri" w:hAnsi="Calibri"/>
          <w:sz w:val="24"/>
        </w:rPr>
        <w:t>DI OGNI ANNO</w:t>
      </w:r>
      <w:r w:rsidRPr="000516E0">
        <w:rPr>
          <w:rFonts w:ascii="Calibri" w:hAnsi="Calibri"/>
          <w:sz w:val="24"/>
        </w:rPr>
        <w:tab/>
      </w:r>
      <w:r w:rsidRPr="000516E0">
        <w:rPr>
          <w:rFonts w:ascii="Calibri" w:hAnsi="Calibri"/>
          <w:sz w:val="24"/>
        </w:rPr>
        <w:tab/>
        <w:t xml:space="preserve">= Euro 150,00 </w:t>
      </w:r>
    </w:p>
    <w:p w14:paraId="14E93A51" w14:textId="77777777" w:rsidR="000516E0" w:rsidRPr="000516E0" w:rsidRDefault="000516E0" w:rsidP="006D2A53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spacing w:line="480" w:lineRule="atLeast"/>
        <w:ind w:left="720"/>
        <w:jc w:val="both"/>
        <w:rPr>
          <w:rFonts w:ascii="Calibri" w:hAnsi="Calibri"/>
          <w:sz w:val="24"/>
        </w:rPr>
      </w:pPr>
    </w:p>
    <w:p w14:paraId="55A8F4EA" w14:textId="1BA5A69A" w:rsidR="006D2A53" w:rsidRPr="006D2A53" w:rsidRDefault="006D2A53" w:rsidP="006D2A53">
      <w:pPr>
        <w:pStyle w:val="Corpotesto"/>
        <w:tabs>
          <w:tab w:val="left" w:pos="426"/>
          <w:tab w:val="right" w:pos="5220"/>
          <w:tab w:val="left" w:pos="5954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 xml:space="preserve">Si delibera inoltre la riduzione della quota </w:t>
      </w:r>
      <w:r w:rsidRPr="006D2A53">
        <w:rPr>
          <w:rFonts w:ascii="Calibri" w:hAnsi="Calibri"/>
          <w:sz w:val="32"/>
          <w:szCs w:val="32"/>
          <w:u w:val="single"/>
        </w:rPr>
        <w:t>del primo anno di iscrizione</w:t>
      </w:r>
      <w:r w:rsidRPr="006D2A53">
        <w:rPr>
          <w:rFonts w:ascii="Calibri" w:hAnsi="Calibri"/>
          <w:sz w:val="32"/>
          <w:szCs w:val="32"/>
        </w:rPr>
        <w:t xml:space="preserve"> per:</w:t>
      </w:r>
    </w:p>
    <w:p w14:paraId="4DC888DA" w14:textId="35ABD250" w:rsidR="006D2A53" w:rsidRDefault="006D2A53" w:rsidP="000516E0">
      <w:pPr>
        <w:pStyle w:val="Corpotesto"/>
        <w:numPr>
          <w:ilvl w:val="0"/>
          <w:numId w:val="12"/>
        </w:numPr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NUOVI ISCRITTI FINO A 30 ANNI DI ETA’</w:t>
      </w:r>
      <w:r w:rsidRPr="006D2A53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ab/>
        <w:t xml:space="preserve">= Euro 150,00 </w:t>
      </w:r>
    </w:p>
    <w:p w14:paraId="70A1A835" w14:textId="77777777" w:rsidR="006D2A53" w:rsidRPr="006D2A53" w:rsidRDefault="006D2A53" w:rsidP="006D2A53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</w:p>
    <w:p w14:paraId="2136F6DA" w14:textId="7E8C503C" w:rsidR="006D2A53" w:rsidRPr="006D2A53" w:rsidRDefault="006D2A53" w:rsidP="000516E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right" w:pos="5220"/>
          <w:tab w:val="left" w:pos="5954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TASSE DI PRIMA ISCRIZIONE O REISCRIZIONE</w:t>
      </w:r>
    </w:p>
    <w:p w14:paraId="38C8AB0F" w14:textId="77777777" w:rsidR="001C097A" w:rsidRDefault="001C097A" w:rsidP="006D2A53">
      <w:pPr>
        <w:pStyle w:val="Corpotesto"/>
        <w:tabs>
          <w:tab w:val="left" w:pos="426"/>
          <w:tab w:val="right" w:pos="5220"/>
          <w:tab w:val="left" w:pos="5954"/>
          <w:tab w:val="right" w:pos="6804"/>
        </w:tabs>
        <w:rPr>
          <w:rFonts w:ascii="Calibri" w:hAnsi="Calibri"/>
          <w:sz w:val="32"/>
          <w:szCs w:val="32"/>
        </w:rPr>
      </w:pPr>
    </w:p>
    <w:p w14:paraId="54A8D300" w14:textId="59735675" w:rsidR="006D2A53" w:rsidRPr="006D2A53" w:rsidRDefault="006D2A53" w:rsidP="006D2A53">
      <w:pPr>
        <w:pStyle w:val="Corpotesto"/>
        <w:tabs>
          <w:tab w:val="left" w:pos="426"/>
          <w:tab w:val="right" w:pos="5220"/>
          <w:tab w:val="left" w:pos="5954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VERSAMENTO TASSA DI CONCESSIONE GOVERNATIVA PARI AD EURO 168,00 SUL C/C 8003 AGENZIA DELLE ENTRATE CAUSALE “ISCRIZIONE ALBO PROFESSIONALE”</w:t>
      </w:r>
    </w:p>
    <w:p w14:paraId="6BB37D9D" w14:textId="1443DDAD" w:rsidR="006D2A53" w:rsidRPr="006D2A53" w:rsidRDefault="006D2A53" w:rsidP="000516E0">
      <w:pPr>
        <w:pStyle w:val="Corpotesto"/>
        <w:numPr>
          <w:ilvl w:val="0"/>
          <w:numId w:val="12"/>
        </w:numPr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FINO A TRENTA ANNI DI ETA’</w:t>
      </w:r>
      <w:r w:rsidRPr="006D2A53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ab/>
        <w:t xml:space="preserve">= Euro 100,00 </w:t>
      </w:r>
    </w:p>
    <w:p w14:paraId="5FE6EF56" w14:textId="693EF9E8" w:rsidR="006D2A53" w:rsidRPr="006D2A53" w:rsidRDefault="006D2A53" w:rsidP="000516E0">
      <w:pPr>
        <w:pStyle w:val="Corpotesto"/>
        <w:numPr>
          <w:ilvl w:val="0"/>
          <w:numId w:val="12"/>
        </w:numPr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OLTRE I 30 ANNI DI ETA’</w:t>
      </w:r>
      <w:r w:rsidRPr="006D2A53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ab/>
        <w:t xml:space="preserve">= Euro </w:t>
      </w:r>
      <w:r w:rsidR="00BE5F64">
        <w:rPr>
          <w:rFonts w:ascii="Calibri" w:hAnsi="Calibri"/>
          <w:sz w:val="32"/>
          <w:szCs w:val="32"/>
        </w:rPr>
        <w:t>350</w:t>
      </w:r>
      <w:r w:rsidRPr="006D2A53">
        <w:rPr>
          <w:rFonts w:ascii="Calibri" w:hAnsi="Calibri"/>
          <w:sz w:val="32"/>
          <w:szCs w:val="32"/>
        </w:rPr>
        <w:t xml:space="preserve">,00 </w:t>
      </w:r>
    </w:p>
    <w:p w14:paraId="3978A776" w14:textId="27D3B967" w:rsidR="006D2A53" w:rsidRPr="006D2A53" w:rsidRDefault="006D2A53" w:rsidP="000516E0">
      <w:pPr>
        <w:pStyle w:val="Corpotesto"/>
        <w:numPr>
          <w:ilvl w:val="0"/>
          <w:numId w:val="12"/>
        </w:numPr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SOCIETA’ - “STP”</w:t>
      </w:r>
      <w:r w:rsidRPr="006D2A53">
        <w:rPr>
          <w:rFonts w:ascii="Calibri" w:hAnsi="Calibri"/>
          <w:sz w:val="32"/>
          <w:szCs w:val="32"/>
        </w:rPr>
        <w:tab/>
      </w:r>
      <w:r w:rsidRPr="006D2A53">
        <w:rPr>
          <w:rFonts w:ascii="Calibri" w:hAnsi="Calibri"/>
          <w:sz w:val="32"/>
          <w:szCs w:val="32"/>
        </w:rPr>
        <w:tab/>
        <w:t xml:space="preserve">= Euro </w:t>
      </w:r>
      <w:r w:rsidR="00BE5F64">
        <w:rPr>
          <w:rFonts w:ascii="Calibri" w:hAnsi="Calibri"/>
          <w:sz w:val="32"/>
          <w:szCs w:val="32"/>
        </w:rPr>
        <w:t>350</w:t>
      </w:r>
      <w:r w:rsidRPr="006D2A53">
        <w:rPr>
          <w:rFonts w:ascii="Calibri" w:hAnsi="Calibri"/>
          <w:sz w:val="32"/>
          <w:szCs w:val="32"/>
        </w:rPr>
        <w:t>,00</w:t>
      </w:r>
    </w:p>
    <w:p w14:paraId="45B3F913" w14:textId="77777777" w:rsidR="000516E0" w:rsidRDefault="000516E0" w:rsidP="006D2A53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</w:p>
    <w:p w14:paraId="5A33EBC9" w14:textId="085FE29A" w:rsidR="000516E0" w:rsidRPr="006D2A53" w:rsidRDefault="000516E0" w:rsidP="000516E0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  <w:tab w:val="right" w:pos="5220"/>
          <w:tab w:val="left" w:pos="5954"/>
          <w:tab w:val="right" w:pos="6804"/>
        </w:tabs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TIMBRO</w:t>
      </w:r>
    </w:p>
    <w:p w14:paraId="224A4E45" w14:textId="77777777" w:rsidR="000516E0" w:rsidRDefault="000516E0" w:rsidP="006D2A53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</w:p>
    <w:p w14:paraId="64BD1EF3" w14:textId="69F5797D" w:rsidR="006D2A53" w:rsidRDefault="006D2A53" w:rsidP="006D2A53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32"/>
          <w:szCs w:val="32"/>
        </w:rPr>
      </w:pPr>
      <w:r w:rsidRPr="006D2A53">
        <w:rPr>
          <w:rFonts w:ascii="Calibri" w:hAnsi="Calibri"/>
          <w:sz w:val="32"/>
          <w:szCs w:val="32"/>
        </w:rPr>
        <w:t>Euro   30,00</w:t>
      </w:r>
    </w:p>
    <w:p w14:paraId="054D0383" w14:textId="77777777" w:rsidR="00A20AF0" w:rsidRPr="00A20AF0" w:rsidRDefault="00A20AF0" w:rsidP="00A20AF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</w:rPr>
      </w:pPr>
    </w:p>
    <w:p w14:paraId="768C7428" w14:textId="77777777" w:rsidR="00A20AF0" w:rsidRPr="00A20AF0" w:rsidRDefault="00A20AF0" w:rsidP="00A20AF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</w:rPr>
      </w:pPr>
      <w:r w:rsidRPr="00A20AF0">
        <w:rPr>
          <w:rFonts w:ascii="Calibri" w:hAnsi="Calibri"/>
          <w:sz w:val="24"/>
        </w:rPr>
        <w:t>PER NORMA DI LEGGE GLI ISCRITTI AL SOLO ALBO E NON ALLA CASSA GEOMETRI NON RICEVERANNO IL TIMBRO PROFESSIONALE NON POTENDO GLI STESSI ESERCITARE ALCUNA ATTIVITA’ PROFESSIONALE</w:t>
      </w:r>
    </w:p>
    <w:p w14:paraId="385D190F" w14:textId="77777777" w:rsidR="00A20AF0" w:rsidRPr="00640073" w:rsidRDefault="00A20AF0" w:rsidP="001C097A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jc w:val="left"/>
        <w:rPr>
          <w:rFonts w:ascii="Calibri" w:hAnsi="Calibri"/>
          <w:sz w:val="24"/>
          <w:u w:val="single"/>
        </w:rPr>
      </w:pPr>
    </w:p>
    <w:p w14:paraId="11419F91" w14:textId="77777777" w:rsidR="00A20AF0" w:rsidRDefault="00A20AF0" w:rsidP="00A20AF0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  <w:r w:rsidRPr="00640073">
        <w:rPr>
          <w:rFonts w:ascii="Calibri" w:hAnsi="Calibri"/>
          <w:sz w:val="24"/>
          <w:u w:val="single"/>
        </w:rPr>
        <w:t>SI RICORDA INOLTRE CHE SIA IN CASO DI NUOVA ISCRIZIONE CHE DI REISCRIZIONE OCCORRE SEMPRE AVER SUPERATO L’ESAME DI STATO PREVISTO PER L’ABILITAZIONE ALLA PROFESSIONE.</w:t>
      </w:r>
      <w:r>
        <w:rPr>
          <w:rFonts w:ascii="Calibri" w:hAnsi="Calibri"/>
          <w:sz w:val="24"/>
          <w:u w:val="single"/>
        </w:rPr>
        <w:br w:type="page"/>
      </w:r>
    </w:p>
    <w:p w14:paraId="3BF756C1" w14:textId="77777777" w:rsidR="00917876" w:rsidRDefault="00917876" w:rsidP="00917876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</w:p>
    <w:p w14:paraId="05DC5E5C" w14:textId="77777777" w:rsidR="00917876" w:rsidRDefault="00917876" w:rsidP="00917876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</w:p>
    <w:p w14:paraId="50A7B775" w14:textId="77777777" w:rsidR="00917876" w:rsidRDefault="00917876" w:rsidP="00917876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</w:p>
    <w:p w14:paraId="27B57C6B" w14:textId="77777777" w:rsidR="00917876" w:rsidRDefault="00917876" w:rsidP="00917876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</w:p>
    <w:p w14:paraId="25DBD799" w14:textId="4D35E596" w:rsidR="00917876" w:rsidRPr="00917876" w:rsidRDefault="00917876" w:rsidP="00917876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  <w:r>
        <w:rPr>
          <w:b w:val="0"/>
          <w:bCs w:val="0"/>
          <w:color w:val="70AD47" w:themeColor="accent6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3500000" w14:scaled="0"/>
            </w14:gradFill>
          </w14:textFill>
        </w:rPr>
        <w:t>RICHIESTA</w:t>
      </w:r>
      <w:r w:rsidRPr="001608F6">
        <w:rPr>
          <w:color w:val="70AD47" w:themeColor="accent6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3500000" w14:scaled="0"/>
            </w14:gradFill>
          </w14:textFill>
        </w:rPr>
        <w:t xml:space="preserve"> ISCRIZIONE CASSA DI PREVIDENZA GEOMETRI</w:t>
      </w:r>
    </w:p>
    <w:p w14:paraId="4C8CFEEC" w14:textId="77777777" w:rsidR="00917876" w:rsidRDefault="00917876" w:rsidP="00917876">
      <w:pPr>
        <w:jc w:val="center"/>
        <w:rPr>
          <w:b/>
          <w:bCs/>
          <w:color w:val="70AD47" w:themeColor="accent6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3500000" w14:scaled="0"/>
            </w14:gradFill>
          </w14:textFill>
        </w:rPr>
      </w:pPr>
    </w:p>
    <w:p w14:paraId="358D2B76" w14:textId="77777777" w:rsidR="00917876" w:rsidRDefault="00917876" w:rsidP="00917876">
      <w:pPr>
        <w:jc w:val="center"/>
        <w:rPr>
          <w:b/>
          <w:bCs/>
          <w:color w:val="70AD47" w:themeColor="accent6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3500000" w14:scaled="0"/>
            </w14:gradFill>
          </w14:textFill>
        </w:rPr>
      </w:pPr>
    </w:p>
    <w:p w14:paraId="5589AD7F" w14:textId="77777777" w:rsidR="00917876" w:rsidRPr="00917876" w:rsidRDefault="00917876" w:rsidP="00917876">
      <w:pPr>
        <w:rPr>
          <w:sz w:val="28"/>
          <w:szCs w:val="28"/>
        </w:rPr>
      </w:pPr>
    </w:p>
    <w:p w14:paraId="1DD1C16C" w14:textId="120A1F0C" w:rsidR="00917876" w:rsidRDefault="00917876" w:rsidP="00917876">
      <w:pPr>
        <w:rPr>
          <w:sz w:val="28"/>
          <w:szCs w:val="28"/>
        </w:rPr>
      </w:pPr>
      <w:r w:rsidRPr="00917876">
        <w:rPr>
          <w:sz w:val="28"/>
          <w:szCs w:val="28"/>
        </w:rPr>
        <w:t>Il Sottoscritto Geom. ___________________________________________________</w:t>
      </w:r>
    </w:p>
    <w:p w14:paraId="07255D93" w14:textId="1E83E08C" w:rsidR="00917876" w:rsidRPr="00917876" w:rsidRDefault="00917876" w:rsidP="00917876">
      <w:pPr>
        <w:rPr>
          <w:sz w:val="28"/>
          <w:szCs w:val="28"/>
        </w:rPr>
      </w:pPr>
      <w:r w:rsidRPr="00917876">
        <w:rPr>
          <w:sz w:val="28"/>
          <w:szCs w:val="28"/>
        </w:rPr>
        <w:t>Codice Fiscale_</w:t>
      </w:r>
      <w:r>
        <w:rPr>
          <w:sz w:val="28"/>
          <w:szCs w:val="28"/>
        </w:rPr>
        <w:t>_____</w:t>
      </w:r>
      <w:r w:rsidRPr="00917876">
        <w:rPr>
          <w:sz w:val="28"/>
          <w:szCs w:val="28"/>
        </w:rPr>
        <w:t>___________________________________________________</w:t>
      </w:r>
    </w:p>
    <w:p w14:paraId="4D26C277" w14:textId="6A53B10C" w:rsidR="00917876" w:rsidRDefault="00917876" w:rsidP="00917876">
      <w:pPr>
        <w:rPr>
          <w:sz w:val="28"/>
          <w:szCs w:val="28"/>
        </w:rPr>
      </w:pPr>
      <w:r w:rsidRPr="00917876">
        <w:rPr>
          <w:sz w:val="28"/>
          <w:szCs w:val="28"/>
        </w:rPr>
        <w:t>Nato a _____________________________ prov. ________ il __________________</w:t>
      </w:r>
    </w:p>
    <w:p w14:paraId="04B87FC4" w14:textId="487B3D7F" w:rsidR="00917876" w:rsidRPr="00917876" w:rsidRDefault="00917876" w:rsidP="00917876">
      <w:pPr>
        <w:rPr>
          <w:sz w:val="28"/>
          <w:szCs w:val="28"/>
        </w:rPr>
      </w:pPr>
      <w:r w:rsidRPr="00917876">
        <w:rPr>
          <w:sz w:val="28"/>
          <w:szCs w:val="28"/>
        </w:rPr>
        <w:t>Residente in ______________</w:t>
      </w:r>
      <w:r>
        <w:rPr>
          <w:sz w:val="28"/>
          <w:szCs w:val="28"/>
        </w:rPr>
        <w:t>___</w:t>
      </w:r>
      <w:r w:rsidRPr="00917876">
        <w:rPr>
          <w:sz w:val="28"/>
          <w:szCs w:val="28"/>
        </w:rPr>
        <w:t>____________________Cap. _________________</w:t>
      </w:r>
    </w:p>
    <w:p w14:paraId="350A23EC" w14:textId="36B31A83" w:rsidR="00917876" w:rsidRPr="00917876" w:rsidRDefault="00917876" w:rsidP="00917876">
      <w:pPr>
        <w:rPr>
          <w:sz w:val="28"/>
          <w:szCs w:val="28"/>
        </w:rPr>
      </w:pPr>
      <w:r w:rsidRPr="00917876">
        <w:rPr>
          <w:sz w:val="28"/>
          <w:szCs w:val="28"/>
        </w:rPr>
        <w:t>Via</w:t>
      </w:r>
      <w:r>
        <w:rPr>
          <w:sz w:val="28"/>
          <w:szCs w:val="28"/>
        </w:rPr>
        <w:t xml:space="preserve"> </w:t>
      </w:r>
      <w:r w:rsidRPr="00917876">
        <w:rPr>
          <w:sz w:val="28"/>
          <w:szCs w:val="28"/>
        </w:rPr>
        <w:t>_________________________________________________________________</w:t>
      </w:r>
    </w:p>
    <w:p w14:paraId="6110E488" w14:textId="23673F0C" w:rsidR="00917876" w:rsidRPr="00917876" w:rsidRDefault="00917876" w:rsidP="00917876">
      <w:pPr>
        <w:rPr>
          <w:sz w:val="28"/>
          <w:szCs w:val="28"/>
        </w:rPr>
      </w:pPr>
      <w:r w:rsidRPr="00917876">
        <w:rPr>
          <w:sz w:val="28"/>
          <w:szCs w:val="28"/>
        </w:rPr>
        <w:t>Tel. Abitazione _____________   Tel. Studio ______________   Cell. ____________</w:t>
      </w:r>
    </w:p>
    <w:p w14:paraId="21C0E529" w14:textId="77777777" w:rsidR="00917876" w:rsidRDefault="00917876" w:rsidP="00917876">
      <w:pPr>
        <w:rPr>
          <w:sz w:val="28"/>
          <w:szCs w:val="28"/>
        </w:rPr>
      </w:pPr>
      <w:r w:rsidRPr="00917876">
        <w:rPr>
          <w:sz w:val="28"/>
          <w:szCs w:val="28"/>
        </w:rPr>
        <w:t xml:space="preserve">e-mail ________________________________ </w:t>
      </w:r>
    </w:p>
    <w:p w14:paraId="14E79BD3" w14:textId="77777777" w:rsidR="00917876" w:rsidRPr="00917876" w:rsidRDefault="00917876" w:rsidP="00917876">
      <w:pPr>
        <w:rPr>
          <w:sz w:val="28"/>
          <w:szCs w:val="28"/>
        </w:rPr>
      </w:pPr>
    </w:p>
    <w:p w14:paraId="3E9FC1A2" w14:textId="365A0B69" w:rsidR="00917876" w:rsidRPr="00917876" w:rsidRDefault="00917876" w:rsidP="00917876">
      <w:pPr>
        <w:rPr>
          <w:sz w:val="28"/>
          <w:szCs w:val="28"/>
        </w:rPr>
      </w:pPr>
      <w:r w:rsidRPr="00917876">
        <w:rPr>
          <w:sz w:val="28"/>
          <w:szCs w:val="28"/>
        </w:rPr>
        <w:t xml:space="preserve">Avendo presentato domanda di iscrizione all’ Albo Professionale del Collegio di Piacenza </w:t>
      </w:r>
    </w:p>
    <w:p w14:paraId="11D42FE8" w14:textId="598BBBDD" w:rsidR="00917876" w:rsidRPr="00917876" w:rsidRDefault="00917876" w:rsidP="00917876">
      <w:pPr>
        <w:rPr>
          <w:sz w:val="28"/>
          <w:szCs w:val="28"/>
        </w:rPr>
      </w:pPr>
      <w:r w:rsidRPr="00917876">
        <w:rPr>
          <w:sz w:val="28"/>
          <w:szCs w:val="28"/>
        </w:rPr>
        <w:t>in data ________________________</w:t>
      </w:r>
    </w:p>
    <w:p w14:paraId="143E98C6" w14:textId="77777777" w:rsidR="00917876" w:rsidRPr="00917876" w:rsidRDefault="00917876" w:rsidP="00917876">
      <w:pPr>
        <w:rPr>
          <w:sz w:val="28"/>
          <w:szCs w:val="28"/>
        </w:rPr>
      </w:pPr>
    </w:p>
    <w:p w14:paraId="40778DF7" w14:textId="77777777" w:rsidR="00917876" w:rsidRDefault="00917876" w:rsidP="00917876">
      <w:pPr>
        <w:jc w:val="center"/>
        <w:rPr>
          <w:b/>
          <w:bCs/>
          <w:sz w:val="32"/>
          <w:szCs w:val="32"/>
        </w:rPr>
      </w:pPr>
      <w:r w:rsidRPr="00E51175">
        <w:rPr>
          <w:b/>
          <w:bCs/>
          <w:sz w:val="32"/>
          <w:szCs w:val="32"/>
        </w:rPr>
        <w:t>CHIEDE</w:t>
      </w:r>
    </w:p>
    <w:p w14:paraId="458E12C0" w14:textId="77777777" w:rsidR="00917876" w:rsidRDefault="00917876" w:rsidP="00917876">
      <w:pPr>
        <w:jc w:val="center"/>
        <w:rPr>
          <w:b/>
          <w:bCs/>
          <w:sz w:val="32"/>
          <w:szCs w:val="32"/>
        </w:rPr>
      </w:pPr>
    </w:p>
    <w:p w14:paraId="7672174E" w14:textId="77777777" w:rsidR="00917876" w:rsidRDefault="00917876" w:rsidP="00917876">
      <w:pPr>
        <w:rPr>
          <w:b/>
          <w:bCs/>
        </w:rPr>
      </w:pPr>
      <w:r>
        <w:rPr>
          <w:b/>
          <w:bCs/>
        </w:rPr>
        <w:t>Di essere iscritto alla Cassa Italiana di Previdenza ed Assistenza Geometri Liberi Professionisti.</w:t>
      </w:r>
    </w:p>
    <w:p w14:paraId="11F4F716" w14:textId="77777777" w:rsidR="00917876" w:rsidRDefault="00917876" w:rsidP="00917876">
      <w:pPr>
        <w:rPr>
          <w:b/>
          <w:bCs/>
        </w:rPr>
      </w:pPr>
    </w:p>
    <w:p w14:paraId="7DB7C242" w14:textId="77777777" w:rsidR="00917876" w:rsidRDefault="00917876" w:rsidP="00917876">
      <w:pPr>
        <w:rPr>
          <w:b/>
          <w:bCs/>
        </w:rPr>
      </w:pPr>
    </w:p>
    <w:p w14:paraId="0DA451D2" w14:textId="794A00E4" w:rsidR="00917876" w:rsidRDefault="00917876" w:rsidP="00917876">
      <w:pPr>
        <w:rPr>
          <w:b/>
          <w:bCs/>
        </w:rPr>
      </w:pPr>
      <w:r>
        <w:rPr>
          <w:b/>
          <w:bCs/>
        </w:rPr>
        <w:t>___________________, lì___________________</w:t>
      </w:r>
    </w:p>
    <w:p w14:paraId="73E391DE" w14:textId="77777777" w:rsidR="00917876" w:rsidRDefault="00917876" w:rsidP="00917876">
      <w:pPr>
        <w:rPr>
          <w:b/>
          <w:bCs/>
        </w:rPr>
      </w:pPr>
    </w:p>
    <w:p w14:paraId="7C5FF4C5" w14:textId="77777777" w:rsidR="00917876" w:rsidRDefault="00917876" w:rsidP="00917876">
      <w:pPr>
        <w:rPr>
          <w:b/>
          <w:bCs/>
        </w:rPr>
      </w:pPr>
    </w:p>
    <w:p w14:paraId="083E24FA" w14:textId="77777777" w:rsidR="00917876" w:rsidRDefault="00917876" w:rsidP="00917876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Firma del Geometra</w:t>
      </w:r>
    </w:p>
    <w:p w14:paraId="531D4497" w14:textId="77777777" w:rsidR="00917876" w:rsidRPr="00E51175" w:rsidRDefault="00917876" w:rsidP="00917876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______________________________</w:t>
      </w:r>
    </w:p>
    <w:p w14:paraId="24DD306B" w14:textId="77777777" w:rsidR="00917876" w:rsidRPr="00E059CA" w:rsidRDefault="00917876" w:rsidP="00917876">
      <w:pPr>
        <w:pStyle w:val="Paragrafoelenco"/>
        <w:ind w:left="426"/>
        <w:rPr>
          <w:rFonts w:ascii="Abadi" w:hAnsi="Abadi"/>
          <w:sz w:val="32"/>
          <w:szCs w:val="32"/>
        </w:rPr>
      </w:pPr>
    </w:p>
    <w:p w14:paraId="5A8E72ED" w14:textId="77777777" w:rsidR="006D2A53" w:rsidRPr="006D2A53" w:rsidRDefault="006D2A53" w:rsidP="006D2A53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sz w:val="24"/>
          <w:u w:val="single"/>
        </w:rPr>
      </w:pPr>
    </w:p>
    <w:p w14:paraId="7802046E" w14:textId="0070D831" w:rsidR="006D2A53" w:rsidRPr="00D00EC1" w:rsidRDefault="00917876" w:rsidP="00917876">
      <w:pPr>
        <w:pStyle w:val="Corpotesto"/>
        <w:tabs>
          <w:tab w:val="left" w:pos="426"/>
          <w:tab w:val="right" w:pos="5220"/>
          <w:tab w:val="left" w:pos="5670"/>
          <w:tab w:val="right" w:pos="6804"/>
        </w:tabs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br w:type="page"/>
      </w:r>
    </w:p>
    <w:p w14:paraId="188B7DF3" w14:textId="4F9BBC4F" w:rsidR="00917876" w:rsidRDefault="00917876" w:rsidP="003471E4">
      <w:pPr>
        <w:pStyle w:val="Corpodeltesto2"/>
        <w:tabs>
          <w:tab w:val="left" w:pos="-2835"/>
          <w:tab w:val="left" w:pos="-2552"/>
          <w:tab w:val="left" w:pos="5103"/>
        </w:tabs>
        <w:ind w:left="1698" w:right="0" w:firstLine="3258"/>
        <w:rPr>
          <w:sz w:val="23"/>
          <w:szCs w:val="23"/>
        </w:rPr>
      </w:pPr>
    </w:p>
    <w:p w14:paraId="456BF329" w14:textId="77777777" w:rsidR="00917876" w:rsidRDefault="00917876" w:rsidP="00917876">
      <w:pPr>
        <w:jc w:val="center"/>
        <w:rPr>
          <w:rFonts w:ascii="Abadi" w:hAnsi="Abadi"/>
          <w:sz w:val="32"/>
          <w:szCs w:val="32"/>
        </w:rPr>
      </w:pPr>
    </w:p>
    <w:p w14:paraId="595C571E" w14:textId="77777777" w:rsidR="00917876" w:rsidRDefault="00917876" w:rsidP="00917876">
      <w:pPr>
        <w:jc w:val="center"/>
        <w:rPr>
          <w:rFonts w:ascii="Abadi" w:hAnsi="Abadi"/>
          <w:sz w:val="32"/>
          <w:szCs w:val="32"/>
        </w:rPr>
      </w:pPr>
    </w:p>
    <w:p w14:paraId="4686F0F7" w14:textId="77777777" w:rsidR="00917876" w:rsidRPr="00734BF2" w:rsidRDefault="00917876" w:rsidP="00917876">
      <w:pPr>
        <w:jc w:val="center"/>
        <w:rPr>
          <w:rFonts w:ascii="Abadi" w:hAnsi="Abadi"/>
          <w:b/>
          <w:bCs/>
          <w:color w:val="70AD47" w:themeColor="accent6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3500000" w14:scaled="0"/>
            </w14:gradFill>
          </w14:textFill>
        </w:rPr>
      </w:pPr>
      <w:r w:rsidRPr="00734BF2">
        <w:rPr>
          <w:rFonts w:ascii="Abadi" w:hAnsi="Abadi"/>
          <w:b/>
          <w:bCs/>
          <w:color w:val="70AD47" w:themeColor="accent6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3500000" w14:scaled="0"/>
            </w14:gradFill>
          </w14:textFill>
        </w:rPr>
        <w:t>RICHIESTA TIMBRO PROFESSIONALE</w:t>
      </w:r>
    </w:p>
    <w:p w14:paraId="41D7101E" w14:textId="77777777" w:rsidR="00917876" w:rsidRPr="00734BF2" w:rsidRDefault="00917876" w:rsidP="00917876">
      <w:pPr>
        <w:jc w:val="center"/>
        <w:rPr>
          <w:rFonts w:ascii="Abadi" w:hAnsi="Abadi"/>
          <w:b/>
          <w:bCs/>
          <w:color w:val="70AD47" w:themeColor="accent6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3500000" w14:scaled="0"/>
            </w14:gradFill>
          </w14:textFill>
        </w:rPr>
      </w:pPr>
      <w:r w:rsidRPr="00734BF2">
        <w:rPr>
          <w:rFonts w:ascii="Abadi" w:hAnsi="Abadi"/>
          <w:b/>
          <w:bCs/>
          <w:color w:val="70AD47" w:themeColor="accent6"/>
          <w:sz w:val="32"/>
          <w:szCs w:val="32"/>
          <w14:textFill>
            <w14:gradFill>
              <w14:gsLst>
                <w14:gs w14:pos="0">
                  <w14:schemeClr w14:val="accent6">
                    <w14:lumMod w14:val="75000"/>
                    <w14:shade w14:val="30000"/>
                    <w14:satMod w14:val="115000"/>
                  </w14:schemeClr>
                </w14:gs>
                <w14:gs w14:pos="50000">
                  <w14:schemeClr w14:val="accent6">
                    <w14:lumMod w14:val="75000"/>
                    <w14:shade w14:val="67500"/>
                    <w14:satMod w14:val="115000"/>
                  </w14:schemeClr>
                </w14:gs>
                <w14:gs w14:pos="100000">
                  <w14:schemeClr w14:val="accent6">
                    <w14:lumMod w14:val="75000"/>
                    <w14:shade w14:val="100000"/>
                    <w14:satMod w14:val="115000"/>
                  </w14:schemeClr>
                </w14:gs>
              </w14:gsLst>
              <w14:lin w14:ang="13500000" w14:scaled="0"/>
            </w14:gradFill>
          </w14:textFill>
        </w:rPr>
        <w:t>COLLEGIO PROVINCIALE GEOMETRI E GEOMETRI LAUREATI DI PIACENZA</w:t>
      </w:r>
    </w:p>
    <w:p w14:paraId="72922750" w14:textId="77777777" w:rsidR="00917876" w:rsidRPr="00E059CA" w:rsidRDefault="00917876" w:rsidP="00917876">
      <w:pPr>
        <w:jc w:val="center"/>
        <w:rPr>
          <w:rFonts w:ascii="Abadi" w:hAnsi="Abadi"/>
          <w:sz w:val="32"/>
          <w:szCs w:val="32"/>
        </w:rPr>
      </w:pPr>
    </w:p>
    <w:p w14:paraId="6BFB0EC9" w14:textId="77777777" w:rsidR="00917876" w:rsidRDefault="00917876" w:rsidP="00917876">
      <w:pPr>
        <w:jc w:val="center"/>
        <w:rPr>
          <w:rFonts w:ascii="Abadi" w:hAnsi="Abadi"/>
          <w:sz w:val="32"/>
          <w:szCs w:val="32"/>
        </w:rPr>
      </w:pPr>
    </w:p>
    <w:p w14:paraId="1973366C" w14:textId="77777777" w:rsidR="00917876" w:rsidRPr="00E059CA" w:rsidRDefault="00917876" w:rsidP="00917876">
      <w:pPr>
        <w:jc w:val="center"/>
        <w:rPr>
          <w:rFonts w:ascii="Abadi" w:hAnsi="Abadi"/>
          <w:sz w:val="32"/>
          <w:szCs w:val="32"/>
        </w:rPr>
      </w:pPr>
    </w:p>
    <w:p w14:paraId="73FB9B62" w14:textId="77777777" w:rsidR="00917876" w:rsidRPr="00E059CA" w:rsidRDefault="00917876" w:rsidP="00917876">
      <w:pPr>
        <w:jc w:val="center"/>
        <w:rPr>
          <w:rFonts w:ascii="Abadi" w:hAnsi="Abadi"/>
          <w:sz w:val="32"/>
          <w:szCs w:val="32"/>
        </w:rPr>
      </w:pPr>
      <w:r w:rsidRPr="00E059CA">
        <w:rPr>
          <w:rFonts w:ascii="Abadi" w:hAnsi="Abadi"/>
          <w:sz w:val="32"/>
          <w:szCs w:val="32"/>
        </w:rPr>
        <w:t>Il Sottoscritto    ______________________________________</w:t>
      </w:r>
    </w:p>
    <w:p w14:paraId="1684E9C0" w14:textId="77777777" w:rsidR="00917876" w:rsidRPr="00E059CA" w:rsidRDefault="00917876" w:rsidP="00917876">
      <w:pPr>
        <w:jc w:val="center"/>
        <w:rPr>
          <w:rFonts w:ascii="Abadi" w:hAnsi="Abadi"/>
          <w:sz w:val="32"/>
          <w:szCs w:val="32"/>
        </w:rPr>
      </w:pPr>
      <w:r w:rsidRPr="00E059CA">
        <w:rPr>
          <w:rFonts w:ascii="Abadi" w:hAnsi="Abadi"/>
          <w:sz w:val="32"/>
          <w:szCs w:val="32"/>
        </w:rPr>
        <w:t>C.F.      _____________________________________________</w:t>
      </w:r>
    </w:p>
    <w:p w14:paraId="04083B01" w14:textId="77777777" w:rsidR="00917876" w:rsidRPr="00E059CA" w:rsidRDefault="00917876" w:rsidP="00917876">
      <w:pPr>
        <w:jc w:val="center"/>
        <w:rPr>
          <w:rFonts w:ascii="Abadi" w:hAnsi="Abadi"/>
          <w:sz w:val="32"/>
          <w:szCs w:val="32"/>
        </w:rPr>
      </w:pPr>
    </w:p>
    <w:p w14:paraId="4ACC3715" w14:textId="77777777" w:rsidR="00917876" w:rsidRPr="00E059CA" w:rsidRDefault="00917876" w:rsidP="00917876">
      <w:pPr>
        <w:jc w:val="center"/>
        <w:rPr>
          <w:rFonts w:ascii="Abadi" w:hAnsi="Abadi"/>
          <w:sz w:val="32"/>
          <w:szCs w:val="32"/>
        </w:rPr>
      </w:pPr>
    </w:p>
    <w:p w14:paraId="1769F06E" w14:textId="77777777" w:rsidR="00917876" w:rsidRDefault="00917876" w:rsidP="00917876">
      <w:pPr>
        <w:jc w:val="center"/>
        <w:rPr>
          <w:rFonts w:ascii="Abadi" w:hAnsi="Abadi"/>
          <w:sz w:val="32"/>
          <w:szCs w:val="32"/>
        </w:rPr>
      </w:pPr>
      <w:r w:rsidRPr="00E059CA">
        <w:rPr>
          <w:rFonts w:ascii="Abadi" w:hAnsi="Abadi"/>
          <w:sz w:val="32"/>
          <w:szCs w:val="32"/>
        </w:rPr>
        <w:t xml:space="preserve">Con la presente richiede </w:t>
      </w:r>
      <w:r>
        <w:rPr>
          <w:rFonts w:ascii="Abadi" w:hAnsi="Abadi"/>
          <w:sz w:val="32"/>
          <w:szCs w:val="32"/>
        </w:rPr>
        <w:t xml:space="preserve">il </w:t>
      </w:r>
      <w:r w:rsidRPr="00E059CA">
        <w:rPr>
          <w:rFonts w:ascii="Abadi" w:hAnsi="Abadi"/>
          <w:sz w:val="32"/>
          <w:szCs w:val="32"/>
        </w:rPr>
        <w:t>TIMBRO PROFESSIONALE di tipo</w:t>
      </w:r>
    </w:p>
    <w:p w14:paraId="56397098" w14:textId="77777777" w:rsidR="00917876" w:rsidRPr="00E059CA" w:rsidRDefault="00917876" w:rsidP="00917876">
      <w:pPr>
        <w:jc w:val="center"/>
        <w:rPr>
          <w:rFonts w:ascii="Abadi" w:hAnsi="Abadi"/>
          <w:sz w:val="32"/>
          <w:szCs w:val="32"/>
        </w:rPr>
      </w:pPr>
    </w:p>
    <w:p w14:paraId="74A15FBE" w14:textId="77777777" w:rsidR="00917876" w:rsidRPr="00E059CA" w:rsidRDefault="00917876" w:rsidP="00917876">
      <w:pPr>
        <w:pStyle w:val="Paragrafoelenco"/>
        <w:numPr>
          <w:ilvl w:val="0"/>
          <w:numId w:val="13"/>
        </w:numPr>
        <w:rPr>
          <w:rFonts w:ascii="Abadi" w:hAnsi="Abadi"/>
          <w:sz w:val="32"/>
          <w:szCs w:val="32"/>
        </w:rPr>
      </w:pPr>
      <w:r w:rsidRPr="00E059CA">
        <w:rPr>
          <w:rFonts w:ascii="Abadi" w:hAnsi="Abadi"/>
          <w:sz w:val="32"/>
          <w:szCs w:val="32"/>
        </w:rPr>
        <w:t xml:space="preserve"> TASCABILE </w:t>
      </w:r>
    </w:p>
    <w:p w14:paraId="6DE2E4C5" w14:textId="77777777" w:rsidR="00917876" w:rsidRPr="00E059CA" w:rsidRDefault="00917876" w:rsidP="00917876">
      <w:pPr>
        <w:pStyle w:val="Paragrafoelenco"/>
        <w:numPr>
          <w:ilvl w:val="0"/>
          <w:numId w:val="13"/>
        </w:numPr>
        <w:rPr>
          <w:rFonts w:ascii="Abadi" w:hAnsi="Abadi"/>
          <w:sz w:val="32"/>
          <w:szCs w:val="32"/>
        </w:rPr>
      </w:pPr>
      <w:r w:rsidRPr="00E059CA">
        <w:rPr>
          <w:rFonts w:ascii="Abadi" w:hAnsi="Abadi"/>
          <w:sz w:val="32"/>
          <w:szCs w:val="32"/>
        </w:rPr>
        <w:t xml:space="preserve"> AUTOINCHIOSTRANTE</w:t>
      </w:r>
    </w:p>
    <w:p w14:paraId="346F575F" w14:textId="77777777" w:rsidR="00917876" w:rsidRDefault="00917876" w:rsidP="00917876">
      <w:pPr>
        <w:pStyle w:val="Paragrafoelenco"/>
        <w:ind w:left="1080"/>
        <w:jc w:val="center"/>
        <w:rPr>
          <w:rFonts w:ascii="Abadi" w:hAnsi="Abadi"/>
          <w:sz w:val="32"/>
          <w:szCs w:val="32"/>
        </w:rPr>
      </w:pPr>
    </w:p>
    <w:p w14:paraId="2E77B074" w14:textId="77777777" w:rsidR="00917876" w:rsidRPr="00E059CA" w:rsidRDefault="00917876" w:rsidP="00917876">
      <w:pPr>
        <w:pStyle w:val="Paragrafoelenco"/>
        <w:ind w:left="1080"/>
        <w:jc w:val="center"/>
        <w:rPr>
          <w:rFonts w:ascii="Abadi" w:hAnsi="Abadi"/>
          <w:sz w:val="32"/>
          <w:szCs w:val="32"/>
        </w:rPr>
      </w:pPr>
    </w:p>
    <w:p w14:paraId="40B91CEB" w14:textId="77777777" w:rsidR="00917876" w:rsidRPr="00503B23" w:rsidRDefault="00917876" w:rsidP="00917876">
      <w:pPr>
        <w:pStyle w:val="Paragrafoelenco"/>
        <w:ind w:left="426"/>
        <w:rPr>
          <w:rFonts w:ascii="Abadi" w:hAnsi="Abadi"/>
          <w:sz w:val="24"/>
          <w:szCs w:val="24"/>
        </w:rPr>
      </w:pPr>
      <w:r>
        <w:rPr>
          <w:rFonts w:ascii="Abadi" w:hAnsi="Abadi"/>
          <w:sz w:val="24"/>
          <w:szCs w:val="24"/>
        </w:rPr>
        <w:t>Costo di emissione</w:t>
      </w:r>
      <w:r w:rsidRPr="00503B23">
        <w:rPr>
          <w:rFonts w:ascii="Abadi" w:hAnsi="Abadi"/>
          <w:sz w:val="24"/>
          <w:szCs w:val="24"/>
        </w:rPr>
        <w:t xml:space="preserve"> € </w:t>
      </w:r>
      <w:r>
        <w:rPr>
          <w:rFonts w:ascii="Abadi" w:hAnsi="Abadi"/>
          <w:sz w:val="24"/>
          <w:szCs w:val="24"/>
        </w:rPr>
        <w:t>30</w:t>
      </w:r>
      <w:r w:rsidRPr="00503B23">
        <w:rPr>
          <w:rFonts w:ascii="Abadi" w:hAnsi="Abadi"/>
          <w:sz w:val="24"/>
          <w:szCs w:val="24"/>
        </w:rPr>
        <w:t xml:space="preserve">,00 </w:t>
      </w:r>
    </w:p>
    <w:p w14:paraId="189747DA" w14:textId="77777777" w:rsidR="00917876" w:rsidRDefault="00917876" w:rsidP="00917876">
      <w:pPr>
        <w:pStyle w:val="Paragrafoelenco"/>
        <w:ind w:left="426"/>
        <w:rPr>
          <w:rFonts w:ascii="Abadi" w:hAnsi="Abadi"/>
          <w:sz w:val="32"/>
          <w:szCs w:val="32"/>
        </w:rPr>
      </w:pPr>
    </w:p>
    <w:p w14:paraId="7EAC3FEC" w14:textId="77777777" w:rsidR="00917876" w:rsidRDefault="00917876" w:rsidP="00917876">
      <w:pPr>
        <w:pStyle w:val="Paragrafoelenco"/>
        <w:ind w:left="426"/>
        <w:rPr>
          <w:rFonts w:ascii="Abadi" w:hAnsi="Abadi"/>
          <w:sz w:val="32"/>
          <w:szCs w:val="32"/>
        </w:rPr>
      </w:pPr>
    </w:p>
    <w:p w14:paraId="311D36BF" w14:textId="77777777" w:rsidR="00917876" w:rsidRPr="00E059CA" w:rsidRDefault="00917876" w:rsidP="00917876">
      <w:pPr>
        <w:pStyle w:val="Paragrafoelenco"/>
        <w:ind w:left="426"/>
        <w:rPr>
          <w:rFonts w:ascii="Abadi" w:hAnsi="Abadi"/>
          <w:sz w:val="32"/>
          <w:szCs w:val="32"/>
        </w:rPr>
      </w:pPr>
    </w:p>
    <w:p w14:paraId="48CA1A86" w14:textId="77777777" w:rsidR="00917876" w:rsidRPr="00E059CA" w:rsidRDefault="00917876" w:rsidP="00917876">
      <w:pPr>
        <w:pStyle w:val="Paragrafoelenco"/>
        <w:ind w:left="426"/>
        <w:rPr>
          <w:rFonts w:ascii="Abadi" w:hAnsi="Abadi"/>
          <w:sz w:val="32"/>
          <w:szCs w:val="32"/>
        </w:rPr>
      </w:pPr>
    </w:p>
    <w:p w14:paraId="0C68580E" w14:textId="77777777" w:rsidR="00917876" w:rsidRPr="00E059CA" w:rsidRDefault="00917876" w:rsidP="00917876">
      <w:pPr>
        <w:pStyle w:val="Paragrafoelenco"/>
        <w:ind w:left="426"/>
        <w:rPr>
          <w:rFonts w:ascii="Abadi" w:hAnsi="Abadi"/>
          <w:sz w:val="32"/>
          <w:szCs w:val="32"/>
        </w:rPr>
      </w:pPr>
      <w:r w:rsidRPr="00E059CA">
        <w:rPr>
          <w:rFonts w:ascii="Abadi" w:hAnsi="Abadi"/>
          <w:sz w:val="32"/>
          <w:szCs w:val="32"/>
        </w:rPr>
        <w:t>Piacenza, lì ______________</w:t>
      </w:r>
    </w:p>
    <w:p w14:paraId="1A06CE9B" w14:textId="77777777" w:rsidR="00917876" w:rsidRPr="00E059CA" w:rsidRDefault="00917876" w:rsidP="00917876">
      <w:pPr>
        <w:pStyle w:val="Paragrafoelenco"/>
        <w:ind w:left="426"/>
        <w:rPr>
          <w:rFonts w:ascii="Abadi" w:hAnsi="Abadi"/>
          <w:sz w:val="32"/>
          <w:szCs w:val="32"/>
        </w:rPr>
      </w:pPr>
    </w:p>
    <w:p w14:paraId="1230C8A8" w14:textId="77777777" w:rsidR="00917876" w:rsidRPr="00E059CA" w:rsidRDefault="00917876" w:rsidP="00917876">
      <w:pPr>
        <w:pStyle w:val="Paragrafoelenco"/>
        <w:ind w:left="426"/>
        <w:rPr>
          <w:rFonts w:ascii="Abadi" w:hAnsi="Abadi"/>
          <w:sz w:val="32"/>
          <w:szCs w:val="32"/>
        </w:rPr>
      </w:pP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 xml:space="preserve">Firma </w:t>
      </w:r>
    </w:p>
    <w:p w14:paraId="748E9F48" w14:textId="77777777" w:rsidR="00917876" w:rsidRPr="00E059CA" w:rsidRDefault="00917876" w:rsidP="00917876">
      <w:pPr>
        <w:pStyle w:val="Paragrafoelenco"/>
        <w:ind w:left="426"/>
        <w:rPr>
          <w:rFonts w:ascii="Abadi" w:hAnsi="Abadi"/>
          <w:sz w:val="32"/>
          <w:szCs w:val="32"/>
        </w:rPr>
      </w:pPr>
    </w:p>
    <w:p w14:paraId="1E818D96" w14:textId="78687CFF" w:rsidR="00917876" w:rsidRDefault="00917876" w:rsidP="00917876">
      <w:pPr>
        <w:pStyle w:val="Paragrafoelenco"/>
        <w:ind w:left="426"/>
        <w:rPr>
          <w:rFonts w:ascii="Abadi" w:hAnsi="Abadi"/>
          <w:sz w:val="32"/>
          <w:szCs w:val="32"/>
        </w:rPr>
      </w:pP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</w:r>
      <w:r w:rsidRPr="00E059CA">
        <w:rPr>
          <w:rFonts w:ascii="Abadi" w:hAnsi="Abadi"/>
          <w:sz w:val="32"/>
          <w:szCs w:val="32"/>
        </w:rPr>
        <w:tab/>
        <w:t>________________________</w:t>
      </w:r>
      <w:r>
        <w:rPr>
          <w:rFonts w:ascii="Abadi" w:hAnsi="Abadi"/>
          <w:sz w:val="32"/>
          <w:szCs w:val="32"/>
        </w:rPr>
        <w:br w:type="page"/>
      </w:r>
    </w:p>
    <w:p w14:paraId="26F2DE27" w14:textId="77777777" w:rsidR="00490B63" w:rsidRDefault="00490B63" w:rsidP="00490B63">
      <w:pPr>
        <w:pStyle w:val="Corpodeltesto2"/>
        <w:tabs>
          <w:tab w:val="left" w:pos="-2835"/>
          <w:tab w:val="left" w:pos="-2552"/>
          <w:tab w:val="left" w:pos="5103"/>
        </w:tabs>
        <w:ind w:right="0"/>
      </w:pPr>
    </w:p>
    <w:p w14:paraId="4E4150D0" w14:textId="77777777" w:rsidR="00490B63" w:rsidRDefault="00490B63" w:rsidP="00490B63">
      <w:pPr>
        <w:pStyle w:val="Default"/>
        <w:spacing w:line="276" w:lineRule="auto"/>
      </w:pPr>
    </w:p>
    <w:p w14:paraId="3AC622D0" w14:textId="77777777" w:rsidR="00490B63" w:rsidRDefault="00490B63" w:rsidP="00490B63">
      <w:pPr>
        <w:pStyle w:val="Default"/>
        <w:spacing w:line="276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COLLEGIO GEOMETRI E GEOMETRI LAUREATI DELLA PROVINCIA DI PIACENZA</w:t>
      </w:r>
    </w:p>
    <w:p w14:paraId="5E326AF0" w14:textId="77777777" w:rsidR="00490B63" w:rsidRDefault="00490B63" w:rsidP="00490B63">
      <w:pPr>
        <w:pStyle w:val="Default"/>
        <w:spacing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CAP 29122 – Strada Farnesiana 104 – Tel. 0523/590240 – Fax 0523/590895</w:t>
      </w:r>
    </w:p>
    <w:p w14:paraId="4F3D702C" w14:textId="77777777" w:rsidR="00490B63" w:rsidRDefault="00490B63" w:rsidP="00490B63">
      <w:pPr>
        <w:pStyle w:val="Default"/>
        <w:spacing w:line="276" w:lineRule="auto"/>
        <w:jc w:val="center"/>
        <w:rPr>
          <w:color w:val="0000FF"/>
          <w:sz w:val="20"/>
          <w:szCs w:val="20"/>
        </w:rPr>
      </w:pPr>
      <w:r>
        <w:rPr>
          <w:sz w:val="20"/>
          <w:szCs w:val="20"/>
        </w:rPr>
        <w:t xml:space="preserve">Web : </w:t>
      </w:r>
      <w:r>
        <w:rPr>
          <w:color w:val="0000FF"/>
          <w:sz w:val="20"/>
          <w:szCs w:val="20"/>
        </w:rPr>
        <w:t xml:space="preserve">www.geometri-piacenza.it </w:t>
      </w:r>
      <w:r>
        <w:rPr>
          <w:sz w:val="20"/>
          <w:szCs w:val="20"/>
        </w:rPr>
        <w:t xml:space="preserve">E-mail : </w:t>
      </w:r>
      <w:r>
        <w:rPr>
          <w:color w:val="0000FF"/>
          <w:sz w:val="20"/>
          <w:szCs w:val="20"/>
        </w:rPr>
        <w:t>collegio@collegiogeometripc.com</w:t>
      </w:r>
    </w:p>
    <w:p w14:paraId="030532E9" w14:textId="77777777" w:rsidR="00490B63" w:rsidRDefault="00490B63" w:rsidP="00490B63">
      <w:pPr>
        <w:pStyle w:val="Default"/>
        <w:spacing w:line="276" w:lineRule="auto"/>
        <w:jc w:val="center"/>
        <w:rPr>
          <w:color w:val="0000FF"/>
          <w:sz w:val="20"/>
          <w:szCs w:val="20"/>
        </w:rPr>
      </w:pPr>
      <w:r>
        <w:rPr>
          <w:sz w:val="20"/>
          <w:szCs w:val="20"/>
        </w:rPr>
        <w:t xml:space="preserve">PEC : </w:t>
      </w:r>
      <w:hyperlink r:id="rId9" w:history="1">
        <w:r w:rsidRPr="00885831">
          <w:rPr>
            <w:rStyle w:val="Collegamentoipertestuale"/>
            <w:sz w:val="20"/>
            <w:szCs w:val="20"/>
          </w:rPr>
          <w:t>collegio.piacenza@geopec.it</w:t>
        </w:r>
      </w:hyperlink>
    </w:p>
    <w:p w14:paraId="797ECFD6" w14:textId="77777777" w:rsidR="00490B63" w:rsidRDefault="00490B63" w:rsidP="00490B63">
      <w:pPr>
        <w:pStyle w:val="Default"/>
        <w:spacing w:line="276" w:lineRule="auto"/>
        <w:jc w:val="center"/>
        <w:rPr>
          <w:color w:val="0000FF"/>
          <w:sz w:val="20"/>
          <w:szCs w:val="20"/>
        </w:rPr>
      </w:pPr>
    </w:p>
    <w:p w14:paraId="10F8319E" w14:textId="77777777" w:rsidR="00490B63" w:rsidRDefault="00490B63" w:rsidP="00490B63">
      <w:pPr>
        <w:pStyle w:val="Default"/>
        <w:rPr>
          <w:sz w:val="23"/>
          <w:szCs w:val="23"/>
        </w:rPr>
      </w:pPr>
    </w:p>
    <w:p w14:paraId="1C9441F5" w14:textId="77777777" w:rsidR="00490B63" w:rsidRDefault="00490B63" w:rsidP="00490B63">
      <w:pPr>
        <w:pStyle w:val="Default"/>
        <w:jc w:val="center"/>
        <w:rPr>
          <w:b/>
          <w:bCs/>
          <w:color w:val="345DA6"/>
          <w:sz w:val="36"/>
          <w:szCs w:val="36"/>
          <w:u w:val="single"/>
        </w:rPr>
      </w:pPr>
      <w:r w:rsidRPr="00A05211">
        <w:rPr>
          <w:b/>
          <w:bCs/>
          <w:color w:val="345DA6"/>
          <w:sz w:val="36"/>
          <w:szCs w:val="36"/>
          <w:u w:val="single"/>
        </w:rPr>
        <w:t xml:space="preserve">SCHEDA </w:t>
      </w:r>
      <w:r>
        <w:rPr>
          <w:b/>
          <w:bCs/>
          <w:color w:val="345DA6"/>
          <w:sz w:val="36"/>
          <w:szCs w:val="36"/>
          <w:u w:val="single"/>
        </w:rPr>
        <w:t>PUBBLICAZIONE</w:t>
      </w:r>
      <w:r w:rsidRPr="00A05211">
        <w:rPr>
          <w:b/>
          <w:bCs/>
          <w:color w:val="345DA6"/>
          <w:sz w:val="36"/>
          <w:szCs w:val="36"/>
          <w:u w:val="single"/>
        </w:rPr>
        <w:t xml:space="preserve"> DATI</w:t>
      </w:r>
    </w:p>
    <w:p w14:paraId="7EB31962" w14:textId="77777777" w:rsidR="00490B63" w:rsidRPr="00A05211" w:rsidRDefault="00490B63" w:rsidP="00490B63">
      <w:pPr>
        <w:pStyle w:val="Default"/>
        <w:jc w:val="center"/>
        <w:rPr>
          <w:b/>
          <w:bCs/>
          <w:color w:val="345DA6"/>
          <w:sz w:val="36"/>
          <w:szCs w:val="36"/>
          <w:u w:val="single"/>
        </w:rPr>
      </w:pPr>
    </w:p>
    <w:p w14:paraId="37E1CC73" w14:textId="77777777" w:rsidR="00490B63" w:rsidRDefault="00490B63" w:rsidP="00490B63">
      <w:pPr>
        <w:pStyle w:val="Default"/>
        <w:rPr>
          <w:b/>
          <w:bCs/>
          <w:color w:val="345DA6"/>
          <w:sz w:val="36"/>
          <w:szCs w:val="36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1BB1BA1" wp14:editId="221FA31E">
                <wp:simplePos x="0" y="0"/>
                <wp:positionH relativeFrom="column">
                  <wp:posOffset>-62865</wp:posOffset>
                </wp:positionH>
                <wp:positionV relativeFrom="paragraph">
                  <wp:posOffset>88914</wp:posOffset>
                </wp:positionV>
                <wp:extent cx="6124575" cy="600075"/>
                <wp:effectExtent l="0" t="0" r="28575" b="11430"/>
                <wp:wrapNone/>
                <wp:docPr id="1756217357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600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4941172" w14:textId="77777777" w:rsidR="00490B63" w:rsidRPr="00A05211" w:rsidRDefault="00490B63" w:rsidP="00490B6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05211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Indicare con una “X”</w:t>
                            </w:r>
                            <w:r w:rsidRPr="00A05211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i</w:t>
                            </w:r>
                            <w:r w:rsidRPr="00A05211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riquadri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dei dati che si vogliono</w:t>
                            </w:r>
                            <w:r w:rsidRPr="00A05211"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 xml:space="preserve"> rendere </w:t>
                            </w:r>
                            <w:r>
                              <w:rPr>
                                <w:b/>
                                <w:bCs/>
                                <w:sz w:val="23"/>
                                <w:szCs w:val="23"/>
                              </w:rPr>
                              <w:t>PUBBLICI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BB1BA1" id="Rettangolo 1" o:spid="_x0000_s1026" style="position:absolute;margin-left:-4.95pt;margin-top:7pt;width:482.25pt;height:47.2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" fillcolor="window" strokecolor="#70ad47" strokeweight="2pt">
                <v:textbox>
                  <w:txbxContent>
                    <w:p w14:paraId="24941172" w14:textId="77777777" w:rsidR="00490B63" w:rsidRPr="00A05211" w:rsidRDefault="00490B63" w:rsidP="00490B6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05211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Indicare con una “X”</w:t>
                      </w:r>
                      <w:r w:rsidRPr="00A05211">
                        <w:rPr>
                          <w:b/>
                          <w:bCs/>
                          <w:sz w:val="23"/>
                          <w:szCs w:val="23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i</w:t>
                      </w:r>
                      <w:r w:rsidRPr="00A05211">
                        <w:rPr>
                          <w:b/>
                          <w:bCs/>
                          <w:sz w:val="23"/>
                          <w:szCs w:val="23"/>
                        </w:rPr>
                        <w:t xml:space="preserve"> riquadri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dei dati che si vogliono</w:t>
                      </w:r>
                      <w:r w:rsidRPr="00A05211">
                        <w:rPr>
                          <w:b/>
                          <w:bCs/>
                          <w:sz w:val="23"/>
                          <w:szCs w:val="23"/>
                        </w:rPr>
                        <w:t xml:space="preserve"> rendere </w:t>
                      </w:r>
                      <w:r>
                        <w:rPr>
                          <w:b/>
                          <w:bCs/>
                          <w:sz w:val="23"/>
                          <w:szCs w:val="23"/>
                        </w:rPr>
                        <w:t>PUBBLICI</w:t>
                      </w:r>
                    </w:p>
                  </w:txbxContent>
                </v:textbox>
              </v:rect>
            </w:pict>
          </mc:Fallback>
        </mc:AlternateContent>
      </w:r>
    </w:p>
    <w:p w14:paraId="6C6D1764" w14:textId="77777777" w:rsidR="00490B63" w:rsidRDefault="00490B63" w:rsidP="00490B63">
      <w:pPr>
        <w:pStyle w:val="Default"/>
        <w:rPr>
          <w:b/>
          <w:bCs/>
          <w:color w:val="345DA6"/>
          <w:sz w:val="36"/>
          <w:szCs w:val="36"/>
        </w:rPr>
      </w:pPr>
    </w:p>
    <w:p w14:paraId="30273956" w14:textId="77777777" w:rsidR="00490B63" w:rsidRDefault="00490B63" w:rsidP="00490B63">
      <w:pPr>
        <w:pStyle w:val="Default"/>
        <w:rPr>
          <w:b/>
          <w:bCs/>
          <w:color w:val="345DA6"/>
          <w:sz w:val="36"/>
          <w:szCs w:val="36"/>
        </w:rPr>
      </w:pPr>
    </w:p>
    <w:p w14:paraId="6BCF6232" w14:textId="77777777" w:rsidR="00490B63" w:rsidRDefault="00490B63" w:rsidP="00490B63">
      <w:pPr>
        <w:pStyle w:val="Default"/>
        <w:rPr>
          <w:sz w:val="36"/>
          <w:szCs w:val="36"/>
        </w:rPr>
      </w:pPr>
    </w:p>
    <w:p w14:paraId="0DF6FCB9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Cognome _____________________________         Nome ___________________________ </w:t>
      </w:r>
    </w:p>
    <w:p w14:paraId="5749EFB1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Nato a ________________________________        il _______________________________ </w:t>
      </w:r>
    </w:p>
    <w:p w14:paraId="4A7D32C4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2C16F25" wp14:editId="41D1AF97">
                <wp:simplePos x="0" y="0"/>
                <wp:positionH relativeFrom="column">
                  <wp:posOffset>5455549</wp:posOffset>
                </wp:positionH>
                <wp:positionV relativeFrom="paragraph">
                  <wp:posOffset>9525</wp:posOffset>
                </wp:positionV>
                <wp:extent cx="152400" cy="131064"/>
                <wp:effectExtent l="0" t="0" r="19050" b="21590"/>
                <wp:wrapNone/>
                <wp:docPr id="75631664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10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F6E07B9" w14:textId="77777777" w:rsidR="00490B63" w:rsidRDefault="00490B63" w:rsidP="00490B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16F25" id="Rettangolo 3" o:spid="_x0000_s1027" style="position:absolute;margin-left:429.55pt;margin-top:.75pt;width:12pt;height:10.3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" fillcolor="window" strokecolor="#70ad47" strokeweight="2pt">
                <v:textbox>
                  <w:txbxContent>
                    <w:p w14:paraId="5F6E07B9" w14:textId="77777777" w:rsidR="00490B63" w:rsidRDefault="00490B63" w:rsidP="00490B6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3"/>
          <w:szCs w:val="23"/>
        </w:rPr>
        <w:t xml:space="preserve">Indirizzo di residenza ________________________________________________________ </w:t>
      </w:r>
    </w:p>
    <w:p w14:paraId="40115E66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 </w:t>
      </w:r>
    </w:p>
    <w:p w14:paraId="755F36AF" w14:textId="380AF0CE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Indirizzo di studio ___________________________________________________________</w:t>
      </w:r>
    </w:p>
    <w:p w14:paraId="60C1CA4A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_____________________________________________________________________________ </w:t>
      </w:r>
    </w:p>
    <w:p w14:paraId="057A5653" w14:textId="16C4E994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C.F. ____________ _________________________________________________________ </w:t>
      </w:r>
    </w:p>
    <w:p w14:paraId="414E4EAC" w14:textId="3B96EC65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Numero di P. IVA ____________________ ______________________________________ </w:t>
      </w:r>
    </w:p>
    <w:p w14:paraId="742CEFE0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06F68AF" wp14:editId="0D0FE3A9">
                <wp:simplePos x="0" y="0"/>
                <wp:positionH relativeFrom="column">
                  <wp:posOffset>2531059</wp:posOffset>
                </wp:positionH>
                <wp:positionV relativeFrom="paragraph">
                  <wp:posOffset>13767</wp:posOffset>
                </wp:positionV>
                <wp:extent cx="152400" cy="131064"/>
                <wp:effectExtent l="0" t="0" r="19050" b="21590"/>
                <wp:wrapNone/>
                <wp:docPr id="560072626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10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AC63CD1" w14:textId="77777777" w:rsidR="00490B63" w:rsidRDefault="00490B63" w:rsidP="00490B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6F68AF" id="_x0000_s1032" style="position:absolute;margin-left:199.3pt;margin-top:1.1pt;width:12pt;height:10.3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" fillcolor="window" strokecolor="#70ad47" strokeweight="2pt">
                <v:textbox>
                  <w:txbxContent>
                    <w:p w14:paraId="4AC63CD1" w14:textId="77777777" w:rsidR="00490B63" w:rsidRDefault="00490B63" w:rsidP="00490B6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3"/>
          <w:szCs w:val="23"/>
        </w:rPr>
        <w:t xml:space="preserve">Tel. Abitazione _____________________         Tel. Studio __________________________  </w:t>
      </w:r>
    </w:p>
    <w:p w14:paraId="7AFB6AF1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59D74F4" wp14:editId="749C9512">
                <wp:simplePos x="0" y="0"/>
                <wp:positionH relativeFrom="column">
                  <wp:posOffset>3964305</wp:posOffset>
                </wp:positionH>
                <wp:positionV relativeFrom="paragraph">
                  <wp:posOffset>19949</wp:posOffset>
                </wp:positionV>
                <wp:extent cx="152400" cy="131064"/>
                <wp:effectExtent l="0" t="0" r="19050" b="21590"/>
                <wp:wrapNone/>
                <wp:docPr id="916576924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106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217F046" w14:textId="77777777" w:rsidR="00490B63" w:rsidRDefault="00490B63" w:rsidP="00490B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9D74F4" id="_x0000_s1033" style="position:absolute;margin-left:312.15pt;margin-top:1.55pt;width:12pt;height:10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" fillcolor="window" strokecolor="#70ad47" strokeweight="2pt">
                <v:textbox>
                  <w:txbxContent>
                    <w:p w14:paraId="3217F046" w14:textId="77777777" w:rsidR="00490B63" w:rsidRDefault="00490B63" w:rsidP="00490B6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3"/>
          <w:szCs w:val="23"/>
        </w:rPr>
        <w:t xml:space="preserve">N. di Cellulare </w:t>
      </w:r>
      <w:r>
        <w:rPr>
          <w:b/>
          <w:bCs/>
          <w:sz w:val="23"/>
          <w:szCs w:val="23"/>
        </w:rPr>
        <w:t xml:space="preserve">_________________________________________ </w:t>
      </w:r>
    </w:p>
    <w:p w14:paraId="1A42A873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60FCAFA" wp14:editId="16EAA0FB">
                <wp:simplePos x="0" y="0"/>
                <wp:positionH relativeFrom="column">
                  <wp:posOffset>5454015</wp:posOffset>
                </wp:positionH>
                <wp:positionV relativeFrom="paragraph">
                  <wp:posOffset>199228</wp:posOffset>
                </wp:positionV>
                <wp:extent cx="152400" cy="130810"/>
                <wp:effectExtent l="0" t="0" r="19050" b="21590"/>
                <wp:wrapNone/>
                <wp:docPr id="526123584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308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70AD47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B6978CE" w14:textId="77777777" w:rsidR="00490B63" w:rsidRDefault="00490B63" w:rsidP="00490B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0FCAFA" id="_x0000_s1034" style="position:absolute;margin-left:429.45pt;margin-top:15.7pt;width:12pt;height:10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" fillcolor="window" strokecolor="#70ad47" strokeweight="2pt">
                <v:textbox>
                  <w:txbxContent>
                    <w:p w14:paraId="5B6978CE" w14:textId="77777777" w:rsidR="00490B63" w:rsidRDefault="00490B63" w:rsidP="00490B6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3"/>
          <w:szCs w:val="23"/>
        </w:rPr>
        <w:t>Indirizzo di Posta Elettronica</w:t>
      </w:r>
    </w:p>
    <w:p w14:paraId="0A44F1DD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 _________________________________________________________________________ </w:t>
      </w:r>
    </w:p>
    <w:p w14:paraId="11FF539A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</w:p>
    <w:p w14:paraId="0B36E3C9" w14:textId="27F7B16A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Indirizzo di PEC - Posta Elettronica Certificata (obbligatoria per i Geometri iscritti all’Albo)</w:t>
      </w:r>
    </w:p>
    <w:p w14:paraId="53CD4945" w14:textId="77777777" w:rsidR="00490B63" w:rsidRDefault="00490B63" w:rsidP="00490B63">
      <w:pPr>
        <w:pStyle w:val="Default"/>
        <w:spacing w:line="360" w:lineRule="auto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__________________________________________________________________________ </w:t>
      </w:r>
    </w:p>
    <w:p w14:paraId="0580BF33" w14:textId="77777777" w:rsidR="00490B63" w:rsidRDefault="00490B63" w:rsidP="00490B63">
      <w:pPr>
        <w:pStyle w:val="Default"/>
        <w:rPr>
          <w:sz w:val="23"/>
          <w:szCs w:val="23"/>
        </w:rPr>
      </w:pPr>
    </w:p>
    <w:p w14:paraId="3733C6EB" w14:textId="77777777" w:rsidR="00490B63" w:rsidRDefault="00490B63" w:rsidP="00490B63">
      <w:pPr>
        <w:pStyle w:val="Default"/>
        <w:rPr>
          <w:sz w:val="23"/>
          <w:szCs w:val="23"/>
        </w:rPr>
      </w:pPr>
    </w:p>
    <w:p w14:paraId="5862F279" w14:textId="77777777" w:rsidR="00490B63" w:rsidRDefault="00490B63" w:rsidP="00490B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Data </w:t>
      </w:r>
    </w:p>
    <w:p w14:paraId="66FCE246" w14:textId="77777777" w:rsidR="00490B63" w:rsidRDefault="00490B63" w:rsidP="00490B6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_______________________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0E817ADD" w14:textId="77777777" w:rsidR="00490B63" w:rsidRDefault="00490B63" w:rsidP="00490B63">
      <w:pPr>
        <w:pStyle w:val="Default"/>
        <w:rPr>
          <w:sz w:val="23"/>
          <w:szCs w:val="23"/>
        </w:rPr>
      </w:pPr>
    </w:p>
    <w:p w14:paraId="18532530" w14:textId="77777777" w:rsidR="00490B63" w:rsidRDefault="00490B63" w:rsidP="00490B63">
      <w:pPr>
        <w:pStyle w:val="Default"/>
        <w:rPr>
          <w:sz w:val="23"/>
          <w:szCs w:val="23"/>
        </w:rPr>
      </w:pPr>
    </w:p>
    <w:p w14:paraId="48C65F0E" w14:textId="77777777" w:rsidR="00490B63" w:rsidRDefault="00490B63" w:rsidP="00490B63">
      <w:pPr>
        <w:pStyle w:val="Default"/>
        <w:rPr>
          <w:sz w:val="23"/>
          <w:szCs w:val="23"/>
        </w:rPr>
      </w:pPr>
    </w:p>
    <w:p w14:paraId="7D3973E6" w14:textId="77777777" w:rsidR="00490B63" w:rsidRDefault="00490B63" w:rsidP="00490B63">
      <w:pPr>
        <w:pStyle w:val="Default"/>
        <w:ind w:left="4956" w:firstLine="708"/>
        <w:rPr>
          <w:sz w:val="23"/>
          <w:szCs w:val="23"/>
        </w:rPr>
      </w:pPr>
      <w:r>
        <w:rPr>
          <w:sz w:val="23"/>
          <w:szCs w:val="23"/>
        </w:rPr>
        <w:t xml:space="preserve">FIRMA e TIMBRO </w:t>
      </w:r>
    </w:p>
    <w:p w14:paraId="20203A43" w14:textId="77777777" w:rsidR="00490B63" w:rsidRDefault="00490B63" w:rsidP="00490B63">
      <w:pPr>
        <w:pStyle w:val="Default"/>
        <w:rPr>
          <w:sz w:val="23"/>
          <w:szCs w:val="23"/>
        </w:rPr>
      </w:pPr>
    </w:p>
    <w:p w14:paraId="452DDE9A" w14:textId="7CEEBE6C" w:rsidR="00261131" w:rsidRDefault="00490B63" w:rsidP="00490B63">
      <w:pPr>
        <w:pStyle w:val="Corpodeltesto2"/>
        <w:tabs>
          <w:tab w:val="left" w:pos="-2835"/>
          <w:tab w:val="left" w:pos="-2552"/>
          <w:tab w:val="left" w:pos="5103"/>
        </w:tabs>
        <w:ind w:left="1698" w:right="0" w:firstLine="3258"/>
        <w:rPr>
          <w:sz w:val="23"/>
          <w:szCs w:val="23"/>
        </w:rPr>
      </w:pPr>
      <w:r>
        <w:rPr>
          <w:sz w:val="23"/>
          <w:szCs w:val="23"/>
        </w:rPr>
        <w:t>______________________________</w:t>
      </w:r>
    </w:p>
    <w:p w14:paraId="10BD7AAB" w14:textId="38179CFF" w:rsidR="00261131" w:rsidRDefault="00261131" w:rsidP="00261131">
      <w:pPr>
        <w:pStyle w:val="Titolo"/>
        <w:rPr>
          <w:sz w:val="20"/>
        </w:rPr>
      </w:pPr>
      <w:r>
        <w:rPr>
          <w:sz w:val="20"/>
        </w:rPr>
        <w:lastRenderedPageBreak/>
        <w:t xml:space="preserve">          </w:t>
      </w:r>
      <w:r>
        <w:rPr>
          <w:noProof/>
          <w:sz w:val="20"/>
        </w:rPr>
        <w:drawing>
          <wp:inline distT="0" distB="0" distL="0" distR="0" wp14:anchorId="6B6F2DC3" wp14:editId="12FB387C">
            <wp:extent cx="5565227" cy="8055658"/>
            <wp:effectExtent l="0" t="0" r="0" b="254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5928" cy="815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7A4EC" w14:textId="77777777" w:rsidR="00261131" w:rsidRDefault="00261131" w:rsidP="00261131">
      <w:pPr>
        <w:pStyle w:val="Titolo"/>
        <w:ind w:left="830" w:firstLine="610"/>
        <w:rPr>
          <w:sz w:val="20"/>
        </w:rPr>
      </w:pPr>
    </w:p>
    <w:p w14:paraId="361ED16B" w14:textId="77777777" w:rsidR="00261131" w:rsidRDefault="00261131" w:rsidP="00261131">
      <w:pPr>
        <w:pStyle w:val="Titolo"/>
        <w:ind w:left="830" w:firstLine="610"/>
        <w:rPr>
          <w:sz w:val="20"/>
        </w:rPr>
      </w:pPr>
      <w:r>
        <w:rPr>
          <w:sz w:val="20"/>
        </w:rPr>
        <w:t xml:space="preserve">CONVENZIONE CON POLIZZA </w:t>
      </w:r>
      <w:r w:rsidRPr="00A23337">
        <w:rPr>
          <w:b/>
          <w:bCs/>
          <w:sz w:val="20"/>
        </w:rPr>
        <w:t>MARSH</w:t>
      </w:r>
      <w:r>
        <w:rPr>
          <w:sz w:val="20"/>
        </w:rPr>
        <w:t>:</w:t>
      </w:r>
    </w:p>
    <w:p w14:paraId="5754CDFC" w14:textId="77777777" w:rsidR="00261131" w:rsidRDefault="00261131" w:rsidP="00261131">
      <w:pPr>
        <w:pStyle w:val="Titolo"/>
        <w:ind w:left="830" w:firstLine="610"/>
        <w:rPr>
          <w:sz w:val="20"/>
        </w:rPr>
      </w:pPr>
      <w:r>
        <w:rPr>
          <w:sz w:val="20"/>
        </w:rPr>
        <w:t>PER ULTERIORI INFORMAZIONI VISITARE IL SITO</w:t>
      </w:r>
      <w:r w:rsidRPr="00A23337">
        <w:t xml:space="preserve"> </w:t>
      </w:r>
      <w:hyperlink r:id="rId11" w:history="1">
        <w:r w:rsidRPr="00885831">
          <w:rPr>
            <w:rStyle w:val="Collegamentoipertestuale"/>
            <w:sz w:val="20"/>
          </w:rPr>
          <w:t>https://www.geometri-piacenza.it/</w:t>
        </w:r>
      </w:hyperlink>
      <w:r>
        <w:rPr>
          <w:sz w:val="20"/>
        </w:rPr>
        <w:t xml:space="preserve"> </w:t>
      </w:r>
    </w:p>
    <w:p w14:paraId="1BB52E4A" w14:textId="77777777" w:rsidR="00AF53AE" w:rsidRDefault="00AF53AE" w:rsidP="00490B63">
      <w:pPr>
        <w:pStyle w:val="Corpodeltesto2"/>
        <w:tabs>
          <w:tab w:val="left" w:pos="-2835"/>
          <w:tab w:val="left" w:pos="-2552"/>
          <w:tab w:val="left" w:pos="5103"/>
        </w:tabs>
        <w:ind w:left="1698" w:right="0" w:firstLine="3258"/>
        <w:rPr>
          <w:sz w:val="23"/>
          <w:szCs w:val="23"/>
        </w:rPr>
      </w:pPr>
    </w:p>
    <w:sectPr w:rsidR="00AF5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C3163"/>
    <w:multiLevelType w:val="hybridMultilevel"/>
    <w:tmpl w:val="B0DA47CE"/>
    <w:lvl w:ilvl="0" w:tplc="648835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B3B52"/>
    <w:multiLevelType w:val="hybridMultilevel"/>
    <w:tmpl w:val="EA74205C"/>
    <w:lvl w:ilvl="0" w:tplc="648835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F019DD"/>
    <w:multiLevelType w:val="hybridMultilevel"/>
    <w:tmpl w:val="D5A241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5138C"/>
    <w:multiLevelType w:val="hybridMultilevel"/>
    <w:tmpl w:val="DCFC2CFE"/>
    <w:lvl w:ilvl="0" w:tplc="648835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20120"/>
    <w:multiLevelType w:val="hybridMultilevel"/>
    <w:tmpl w:val="B2062E26"/>
    <w:lvl w:ilvl="0" w:tplc="04100001">
      <w:start w:val="1"/>
      <w:numFmt w:val="bullet"/>
      <w:lvlText w:val=""/>
      <w:lvlJc w:val="left"/>
      <w:pPr>
        <w:tabs>
          <w:tab w:val="num" w:pos="2628"/>
        </w:tabs>
        <w:ind w:left="262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856E3A"/>
    <w:multiLevelType w:val="hybridMultilevel"/>
    <w:tmpl w:val="FF96D83A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7B751A"/>
    <w:multiLevelType w:val="hybridMultilevel"/>
    <w:tmpl w:val="4A9CC856"/>
    <w:lvl w:ilvl="0" w:tplc="648835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B045F0"/>
    <w:multiLevelType w:val="hybridMultilevel"/>
    <w:tmpl w:val="9BB27B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80CCB"/>
    <w:multiLevelType w:val="hybridMultilevel"/>
    <w:tmpl w:val="86BC60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71E0B"/>
    <w:multiLevelType w:val="hybridMultilevel"/>
    <w:tmpl w:val="B70E1F0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F86D4C"/>
    <w:multiLevelType w:val="hybridMultilevel"/>
    <w:tmpl w:val="B4661F40"/>
    <w:lvl w:ilvl="0" w:tplc="29667D8A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7575C6"/>
    <w:multiLevelType w:val="hybridMultilevel"/>
    <w:tmpl w:val="34FCF8F4"/>
    <w:lvl w:ilvl="0" w:tplc="B52E1F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74481F"/>
    <w:multiLevelType w:val="hybridMultilevel"/>
    <w:tmpl w:val="3962C7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65806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3727585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81382052">
    <w:abstractNumId w:val="11"/>
  </w:num>
  <w:num w:numId="4" w16cid:durableId="666398890">
    <w:abstractNumId w:val="3"/>
  </w:num>
  <w:num w:numId="5" w16cid:durableId="1505710068">
    <w:abstractNumId w:val="6"/>
  </w:num>
  <w:num w:numId="6" w16cid:durableId="1889146547">
    <w:abstractNumId w:val="0"/>
  </w:num>
  <w:num w:numId="7" w16cid:durableId="1987393599">
    <w:abstractNumId w:val="1"/>
  </w:num>
  <w:num w:numId="8" w16cid:durableId="1486631311">
    <w:abstractNumId w:val="12"/>
  </w:num>
  <w:num w:numId="9" w16cid:durableId="469136550">
    <w:abstractNumId w:val="9"/>
  </w:num>
  <w:num w:numId="10" w16cid:durableId="1919630782">
    <w:abstractNumId w:val="2"/>
  </w:num>
  <w:num w:numId="11" w16cid:durableId="581720525">
    <w:abstractNumId w:val="7"/>
  </w:num>
  <w:num w:numId="12" w16cid:durableId="973946088">
    <w:abstractNumId w:val="8"/>
  </w:num>
  <w:num w:numId="13" w16cid:durableId="13365733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DBD"/>
    <w:rsid w:val="000516E0"/>
    <w:rsid w:val="001C097A"/>
    <w:rsid w:val="002073CD"/>
    <w:rsid w:val="00261131"/>
    <w:rsid w:val="00262A4D"/>
    <w:rsid w:val="0028594F"/>
    <w:rsid w:val="003135D9"/>
    <w:rsid w:val="003471E4"/>
    <w:rsid w:val="00490B63"/>
    <w:rsid w:val="00492DD2"/>
    <w:rsid w:val="00495A29"/>
    <w:rsid w:val="00670B59"/>
    <w:rsid w:val="006D2A53"/>
    <w:rsid w:val="006D74EE"/>
    <w:rsid w:val="00772B48"/>
    <w:rsid w:val="008320F1"/>
    <w:rsid w:val="00917876"/>
    <w:rsid w:val="009249AD"/>
    <w:rsid w:val="00A05211"/>
    <w:rsid w:val="00A20AF0"/>
    <w:rsid w:val="00A86E5A"/>
    <w:rsid w:val="00AF53AE"/>
    <w:rsid w:val="00B33C38"/>
    <w:rsid w:val="00BE5F64"/>
    <w:rsid w:val="00C539DD"/>
    <w:rsid w:val="00C83690"/>
    <w:rsid w:val="00D3579F"/>
    <w:rsid w:val="00D553DC"/>
    <w:rsid w:val="00D609E5"/>
    <w:rsid w:val="00D60DBD"/>
    <w:rsid w:val="00DE2441"/>
    <w:rsid w:val="00F72A8B"/>
    <w:rsid w:val="00F72F22"/>
    <w:rsid w:val="00FC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605764"/>
  <w15:docId w15:val="{27E3A395-C1C6-4D0F-8263-D573723D3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z w:val="36"/>
      <w:u w:val="single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6D2A53"/>
    <w:pPr>
      <w:keepNext/>
      <w:overflowPunct w:val="0"/>
      <w:autoSpaceDE w:val="0"/>
      <w:autoSpaceDN w:val="0"/>
      <w:adjustRightInd w:val="0"/>
      <w:spacing w:line="480" w:lineRule="atLeast"/>
      <w:jc w:val="both"/>
      <w:textAlignment w:val="baseline"/>
      <w:outlineLvl w:val="2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pPr>
      <w:tabs>
        <w:tab w:val="left" w:pos="1134"/>
        <w:tab w:val="left" w:pos="5670"/>
      </w:tabs>
      <w:overflowPunct w:val="0"/>
      <w:autoSpaceDE w:val="0"/>
      <w:autoSpaceDN w:val="0"/>
      <w:adjustRightInd w:val="0"/>
      <w:ind w:right="-1"/>
      <w:jc w:val="both"/>
    </w:pPr>
    <w:rPr>
      <w:b/>
      <w:bCs/>
      <w:szCs w:val="20"/>
    </w:rPr>
  </w:style>
  <w:style w:type="paragraph" w:styleId="Corpodeltesto3">
    <w:name w:val="Body Text 3"/>
    <w:basedOn w:val="Normale"/>
    <w:semiHidden/>
    <w:pPr>
      <w:tabs>
        <w:tab w:val="left" w:pos="1080"/>
        <w:tab w:val="left" w:pos="5040"/>
      </w:tabs>
      <w:jc w:val="both"/>
    </w:pPr>
    <w:rPr>
      <w:sz w:val="16"/>
    </w:rPr>
  </w:style>
  <w:style w:type="character" w:styleId="Collegamentoipertestuale">
    <w:name w:val="Hyperlink"/>
    <w:basedOn w:val="Carpredefinitoparagrafo"/>
    <w:semiHidden/>
    <w:rPr>
      <w:color w:val="0000FF"/>
      <w:u w:val="single"/>
    </w:rPr>
  </w:style>
  <w:style w:type="paragraph" w:styleId="Corpotesto">
    <w:name w:val="Body Text"/>
    <w:basedOn w:val="Normale"/>
    <w:semiHidden/>
    <w:pPr>
      <w:jc w:val="center"/>
    </w:pPr>
    <w:rPr>
      <w:b/>
      <w:bCs/>
      <w:sz w:val="36"/>
    </w:rPr>
  </w:style>
  <w:style w:type="paragraph" w:customStyle="1" w:styleId="Default">
    <w:name w:val="Default"/>
    <w:rsid w:val="00A0521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5211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rsid w:val="006D2A53"/>
    <w:rPr>
      <w:sz w:val="24"/>
    </w:rPr>
  </w:style>
  <w:style w:type="paragraph" w:styleId="Paragrafoelenco">
    <w:name w:val="List Paragraph"/>
    <w:basedOn w:val="Normale"/>
    <w:uiPriority w:val="34"/>
    <w:qFormat/>
    <w:rsid w:val="0091787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261131"/>
    <w:rPr>
      <w:b/>
      <w:bCs/>
      <w:sz w:val="24"/>
    </w:rPr>
  </w:style>
  <w:style w:type="paragraph" w:styleId="Titolo">
    <w:name w:val="Title"/>
    <w:basedOn w:val="Normale"/>
    <w:link w:val="TitoloCarattere"/>
    <w:uiPriority w:val="10"/>
    <w:qFormat/>
    <w:rsid w:val="00261131"/>
    <w:pPr>
      <w:widowControl w:val="0"/>
      <w:autoSpaceDE w:val="0"/>
      <w:autoSpaceDN w:val="0"/>
      <w:ind w:left="110"/>
    </w:pPr>
    <w:rPr>
      <w:sz w:val="22"/>
      <w:szCs w:val="22"/>
      <w:lang w:val="en-US"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261131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metri-piacenza.it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ollegio.piacenza@geopec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llegio@geometri-piacenza.it" TargetMode="External"/><Relationship Id="rId11" Type="http://schemas.openxmlformats.org/officeDocument/2006/relationships/hyperlink" Target="https://www.geometri-piacenza.it/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collegio.piacenza@geopec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ascollegio\_LETTERE\FAC-SIMILE%20-%20LETTERE%20-%20MODULISTICA\DOMANDA%20ISCRIZIONE%20ALBO%20GEOMETRI-DAL%2030%20NOVEMBRE%202010.dotx" TargetMode="External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70C0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ECB3E-5084-4957-BA5B-FDD15CDB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DOMANDA ISCRIZIONE ALBO GEOMETRI-DAL 30 NOVEMBRE 2010.dotx</Template>
  <TotalTime>3</TotalTime>
  <Pages>8</Pages>
  <Words>904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Marca</vt:lpstr>
    </vt:vector>
  </TitlesOfParts>
  <Company>Collegio dei Geometri della Provincia di Piacenza</Company>
  <LinksUpToDate>false</LinksUpToDate>
  <CharactersWithSpaces>8531</CharactersWithSpaces>
  <SharedDoc>false</SharedDoc>
  <HLinks>
    <vt:vector size="18" baseType="variant">
      <vt:variant>
        <vt:i4>5898257</vt:i4>
      </vt:variant>
      <vt:variant>
        <vt:i4>6</vt:i4>
      </vt:variant>
      <vt:variant>
        <vt:i4>0</vt:i4>
      </vt:variant>
      <vt:variant>
        <vt:i4>5</vt:i4>
      </vt:variant>
      <vt:variant>
        <vt:lpwstr>http://www.geometri-piacenza.it/</vt:lpwstr>
      </vt:variant>
      <vt:variant>
        <vt:lpwstr/>
      </vt:variant>
      <vt:variant>
        <vt:i4>8192016</vt:i4>
      </vt:variant>
      <vt:variant>
        <vt:i4>3</vt:i4>
      </vt:variant>
      <vt:variant>
        <vt:i4>0</vt:i4>
      </vt:variant>
      <vt:variant>
        <vt:i4>5</vt:i4>
      </vt:variant>
      <vt:variant>
        <vt:lpwstr>mailto:collegio.piacenza@geopec.it</vt:lpwstr>
      </vt:variant>
      <vt:variant>
        <vt:lpwstr/>
      </vt:variant>
      <vt:variant>
        <vt:i4>6291487</vt:i4>
      </vt:variant>
      <vt:variant>
        <vt:i4>0</vt:i4>
      </vt:variant>
      <vt:variant>
        <vt:i4>0</vt:i4>
      </vt:variant>
      <vt:variant>
        <vt:i4>5</vt:i4>
      </vt:variant>
      <vt:variant>
        <vt:lpwstr>mailto:collegio@geometri-piacenza.it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Marca</dc:title>
  <dc:subject/>
  <dc:creator>collegio@geometri-piacenza.it</dc:creator>
  <cp:keywords/>
  <dc:description/>
  <cp:lastModifiedBy>Collegio Geometri PC</cp:lastModifiedBy>
  <cp:revision>4</cp:revision>
  <cp:lastPrinted>2023-12-15T07:52:00Z</cp:lastPrinted>
  <dcterms:created xsi:type="dcterms:W3CDTF">2025-12-09T10:11:00Z</dcterms:created>
  <dcterms:modified xsi:type="dcterms:W3CDTF">2025-12-09T10:15:00Z</dcterms:modified>
</cp:coreProperties>
</file>