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DEC9A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  <w:rPr>
          <w:b w:val="0"/>
          <w:bCs w:val="0"/>
        </w:rPr>
      </w:pPr>
    </w:p>
    <w:p w14:paraId="245A9CF9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  <w:rPr>
          <w:b w:val="0"/>
          <w:bCs w:val="0"/>
        </w:rPr>
      </w:pPr>
    </w:p>
    <w:p w14:paraId="4344CBCE" w14:textId="77777777" w:rsidR="009249AD" w:rsidRDefault="00FC6A2F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2835"/>
          <w:tab w:val="left" w:pos="-2552"/>
          <w:tab w:val="left" w:pos="5103"/>
        </w:tabs>
        <w:ind w:right="8645"/>
        <w:jc w:val="center"/>
        <w:rPr>
          <w:b w:val="0"/>
          <w:bCs w:val="0"/>
          <w:sz w:val="16"/>
        </w:rPr>
      </w:pPr>
      <w:r>
        <w:rPr>
          <w:b w:val="0"/>
          <w:bCs w:val="0"/>
          <w:sz w:val="16"/>
        </w:rPr>
        <w:t xml:space="preserve">                                     Marca</w:t>
      </w:r>
    </w:p>
    <w:p w14:paraId="414B8563" w14:textId="77777777" w:rsidR="009249AD" w:rsidRDefault="00FC6A2F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2835"/>
          <w:tab w:val="left" w:pos="-2552"/>
          <w:tab w:val="left" w:pos="5103"/>
        </w:tabs>
        <w:ind w:right="8645"/>
        <w:jc w:val="center"/>
        <w:rPr>
          <w:b w:val="0"/>
          <w:bCs w:val="0"/>
          <w:sz w:val="16"/>
        </w:rPr>
      </w:pPr>
      <w:r>
        <w:rPr>
          <w:b w:val="0"/>
          <w:bCs w:val="0"/>
          <w:sz w:val="16"/>
        </w:rPr>
        <w:t>Da bollo</w:t>
      </w:r>
    </w:p>
    <w:p w14:paraId="094901DB" w14:textId="74770F02" w:rsidR="009249AD" w:rsidRDefault="00FC6A2F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2835"/>
          <w:tab w:val="left" w:pos="-2552"/>
          <w:tab w:val="left" w:pos="5103"/>
        </w:tabs>
        <w:ind w:right="8645"/>
        <w:jc w:val="center"/>
        <w:rPr>
          <w:b w:val="0"/>
          <w:bCs w:val="0"/>
          <w:sz w:val="16"/>
        </w:rPr>
      </w:pPr>
      <w:r>
        <w:rPr>
          <w:b w:val="0"/>
          <w:bCs w:val="0"/>
          <w:sz w:val="16"/>
        </w:rPr>
        <w:t xml:space="preserve">€ </w:t>
      </w:r>
      <w:r w:rsidR="00D3579F">
        <w:rPr>
          <w:b w:val="0"/>
          <w:bCs w:val="0"/>
          <w:sz w:val="16"/>
        </w:rPr>
        <w:t>16,00</w:t>
      </w:r>
    </w:p>
    <w:p w14:paraId="50D8EEB2" w14:textId="77777777" w:rsidR="009249AD" w:rsidRDefault="009249AD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2835"/>
          <w:tab w:val="left" w:pos="-2552"/>
          <w:tab w:val="left" w:pos="5103"/>
        </w:tabs>
        <w:ind w:right="8645"/>
        <w:jc w:val="center"/>
        <w:rPr>
          <w:b w:val="0"/>
          <w:bCs w:val="0"/>
          <w:sz w:val="16"/>
        </w:rPr>
      </w:pPr>
    </w:p>
    <w:p w14:paraId="2D4A0F16" w14:textId="77777777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t>AL CONSIGLIO DIRETTIVO</w:t>
      </w:r>
    </w:p>
    <w:p w14:paraId="0D319277" w14:textId="77777777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  <w:r>
        <w:tab/>
      </w:r>
      <w:r>
        <w:tab/>
        <w:t>DEL COLLEGIO GEOMETRI</w:t>
      </w:r>
    </w:p>
    <w:p w14:paraId="41CCA00B" w14:textId="77777777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  <w:r>
        <w:tab/>
      </w:r>
      <w:r>
        <w:tab/>
        <w:t>E GEOMETRI LAUREATI</w:t>
      </w:r>
    </w:p>
    <w:p w14:paraId="6224A467" w14:textId="77777777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  <w:r>
        <w:tab/>
      </w:r>
      <w:r>
        <w:tab/>
        <w:t>DELLA PROVINCIA</w:t>
      </w:r>
    </w:p>
    <w:p w14:paraId="32C3FE87" w14:textId="77777777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  <w:r>
        <w:tab/>
      </w:r>
      <w:r>
        <w:tab/>
        <w:t>Strada Farnesiana 104</w:t>
      </w:r>
    </w:p>
    <w:p w14:paraId="2408453B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6C54A725" w14:textId="77777777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  <w:r>
        <w:tab/>
      </w:r>
      <w:r>
        <w:tab/>
      </w:r>
      <w:proofErr w:type="gramStart"/>
      <w:r>
        <w:t>29122  PIACENZA</w:t>
      </w:r>
      <w:proofErr w:type="gramEnd"/>
    </w:p>
    <w:p w14:paraId="069D37EC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</w:p>
    <w:p w14:paraId="5877076A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</w:p>
    <w:p w14:paraId="69644D90" w14:textId="1687B9B6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  <w:r>
        <w:t>Il sottoscritto Geom. ____________________________________________________________</w:t>
      </w:r>
    </w:p>
    <w:p w14:paraId="48008845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</w:p>
    <w:p w14:paraId="57789BAD" w14:textId="77777777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  <w:jc w:val="center"/>
      </w:pPr>
      <w:r>
        <w:t>CHIEDE</w:t>
      </w:r>
    </w:p>
    <w:p w14:paraId="48F9292B" w14:textId="77777777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  <w:r>
        <w:t>Di essere iscritto/reiscritto all’Albo Professionale.</w:t>
      </w:r>
    </w:p>
    <w:p w14:paraId="19AD30FD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243D0FA3" w14:textId="77777777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  <w:r>
        <w:t>A tal fine, avvalendosi della facoltà prevista dall’Art. 46 del D.P.R. n. 445 del 28/12/2000, consapevole delle responsabilità e delle sanzioni penali previste dall’Art. 76 del D.P.R. n. 445/2000 per false attestazioni e dichiarazioni mendaci e del fatto che la non veridicità del contenuto della dichiarazione comporta la decadenza dei benefici eventualmente conseguiti (art. 75</w:t>
      </w:r>
      <w:proofErr w:type="gramStart"/>
      <w:r>
        <w:t>) ,</w:t>
      </w:r>
      <w:proofErr w:type="gramEnd"/>
      <w:r>
        <w:t xml:space="preserve"> sotto la propria personale responsabilità</w:t>
      </w:r>
    </w:p>
    <w:p w14:paraId="558D9CC2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</w:p>
    <w:p w14:paraId="34C38F53" w14:textId="3CA471D8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  <w:jc w:val="center"/>
      </w:pPr>
      <w:r>
        <w:t xml:space="preserve">DICHIARA </w:t>
      </w:r>
    </w:p>
    <w:p w14:paraId="33484E98" w14:textId="3E26C874" w:rsidR="009249AD" w:rsidRDefault="00FC6A2F" w:rsidP="00670B59">
      <w:pPr>
        <w:pStyle w:val="Corpodeltesto2"/>
        <w:numPr>
          <w:ilvl w:val="0"/>
          <w:numId w:val="11"/>
        </w:numPr>
        <w:tabs>
          <w:tab w:val="left" w:pos="-2835"/>
          <w:tab w:val="left" w:pos="-2552"/>
          <w:tab w:val="left" w:pos="5103"/>
        </w:tabs>
        <w:ind w:right="0"/>
      </w:pPr>
      <w:r>
        <w:t>di essere nato a ___________________________</w:t>
      </w:r>
      <w:proofErr w:type="gramStart"/>
      <w:r>
        <w:t>_( _</w:t>
      </w:r>
      <w:proofErr w:type="gramEnd"/>
      <w:r>
        <w:t>____</w:t>
      </w:r>
      <w:proofErr w:type="gramStart"/>
      <w:r>
        <w:t>_ )</w:t>
      </w:r>
      <w:proofErr w:type="gramEnd"/>
      <w:r>
        <w:t xml:space="preserve"> il __________________</w:t>
      </w:r>
      <w:r w:rsidR="00772B48">
        <w:t>____</w:t>
      </w:r>
    </w:p>
    <w:p w14:paraId="77FBE4D9" w14:textId="7AE4900A" w:rsidR="009249AD" w:rsidRDefault="00FC6A2F" w:rsidP="00670B59">
      <w:pPr>
        <w:pStyle w:val="Corpodeltesto2"/>
        <w:numPr>
          <w:ilvl w:val="0"/>
          <w:numId w:val="11"/>
        </w:numPr>
        <w:tabs>
          <w:tab w:val="left" w:pos="-2835"/>
          <w:tab w:val="left" w:pos="-2552"/>
          <w:tab w:val="left" w:pos="5103"/>
        </w:tabs>
        <w:ind w:right="0"/>
      </w:pPr>
      <w:r>
        <w:t>di essere residente in _______________________</w:t>
      </w:r>
      <w:r w:rsidR="00772B48">
        <w:t xml:space="preserve"> </w:t>
      </w:r>
      <w:r>
        <w:t>(</w:t>
      </w:r>
      <w:r w:rsidR="00772B48">
        <w:t xml:space="preserve">Pr. </w:t>
      </w:r>
      <w:r>
        <w:t>_____) Cap. ____________</w:t>
      </w:r>
      <w:r w:rsidR="00772B48">
        <w:t>_____</w:t>
      </w:r>
      <w:r>
        <w:t>_</w:t>
      </w:r>
    </w:p>
    <w:p w14:paraId="15874B8D" w14:textId="470F6853" w:rsidR="009249AD" w:rsidRDefault="00670B59" w:rsidP="00670B59">
      <w:pPr>
        <w:pStyle w:val="Corpodeltesto2"/>
        <w:tabs>
          <w:tab w:val="clear" w:pos="1134"/>
          <w:tab w:val="left" w:pos="-2835"/>
          <w:tab w:val="left" w:pos="-2552"/>
          <w:tab w:val="left" w:pos="709"/>
          <w:tab w:val="left" w:pos="5103"/>
        </w:tabs>
        <w:ind w:right="0"/>
      </w:pPr>
      <w:r>
        <w:tab/>
      </w:r>
      <w:r w:rsidR="00FC6A2F">
        <w:t>Via/Piazza</w:t>
      </w:r>
      <w:r w:rsidR="00772B48">
        <w:t xml:space="preserve"> ______</w:t>
      </w:r>
      <w:r w:rsidR="00FC6A2F">
        <w:t>__________________________________n.</w:t>
      </w:r>
      <w:r w:rsidR="00772B48">
        <w:t xml:space="preserve"> </w:t>
      </w:r>
      <w:r w:rsidR="00FC6A2F">
        <w:t>____Tel. ____</w:t>
      </w:r>
      <w:r>
        <w:t>_</w:t>
      </w:r>
      <w:r w:rsidR="00FC6A2F">
        <w:t>_____</w:t>
      </w:r>
      <w:r w:rsidR="00772B48">
        <w:t>_</w:t>
      </w:r>
    </w:p>
    <w:p w14:paraId="3F5875C9" w14:textId="3141DEDC" w:rsidR="00772B48" w:rsidRDefault="00670B59" w:rsidP="00670B59">
      <w:pPr>
        <w:pStyle w:val="Corpodeltesto2"/>
        <w:tabs>
          <w:tab w:val="clear" w:pos="1134"/>
          <w:tab w:val="left" w:pos="-2835"/>
          <w:tab w:val="left" w:pos="-2552"/>
          <w:tab w:val="left" w:pos="709"/>
          <w:tab w:val="left" w:pos="5103"/>
        </w:tabs>
        <w:ind w:right="0"/>
      </w:pPr>
      <w:r>
        <w:tab/>
      </w:r>
      <w:r w:rsidR="00772B48">
        <w:t>e-mail ________________________________________________________________</w:t>
      </w:r>
      <w:r>
        <w:t>_</w:t>
      </w:r>
    </w:p>
    <w:p w14:paraId="3F484DFB" w14:textId="77777777" w:rsidR="00670B59" w:rsidRDefault="00670B59" w:rsidP="00670B59">
      <w:pPr>
        <w:pStyle w:val="Corpodeltesto2"/>
        <w:numPr>
          <w:ilvl w:val="0"/>
          <w:numId w:val="11"/>
        </w:numPr>
        <w:tabs>
          <w:tab w:val="left" w:pos="-2835"/>
          <w:tab w:val="left" w:pos="-2552"/>
          <w:tab w:val="left" w:pos="5103"/>
        </w:tabs>
        <w:ind w:right="0"/>
      </w:pPr>
      <w:r>
        <w:t xml:space="preserve">di essere cittadino </w:t>
      </w:r>
      <w:proofErr w:type="gramStart"/>
      <w:r>
        <w:t>Italiano</w:t>
      </w:r>
      <w:proofErr w:type="gramEnd"/>
      <w:r>
        <w:t xml:space="preserve">; </w:t>
      </w:r>
    </w:p>
    <w:p w14:paraId="332CFE98" w14:textId="0B4F8557" w:rsidR="00670B59" w:rsidRDefault="00670B59" w:rsidP="00670B59">
      <w:pPr>
        <w:pStyle w:val="Corpodeltesto2"/>
        <w:numPr>
          <w:ilvl w:val="0"/>
          <w:numId w:val="11"/>
        </w:numPr>
        <w:tabs>
          <w:tab w:val="left" w:pos="-2835"/>
          <w:tab w:val="left" w:pos="-2552"/>
          <w:tab w:val="left" w:pos="5103"/>
        </w:tabs>
        <w:ind w:right="0"/>
      </w:pPr>
      <w:r>
        <w:t xml:space="preserve">di essere cittadino comunitario dello Stato ______________________________________; </w:t>
      </w:r>
    </w:p>
    <w:p w14:paraId="17882843" w14:textId="3E6ADD42" w:rsidR="00670B59" w:rsidRDefault="00670B59" w:rsidP="00670B59">
      <w:pPr>
        <w:pStyle w:val="Corpodeltesto2"/>
        <w:numPr>
          <w:ilvl w:val="0"/>
          <w:numId w:val="11"/>
        </w:numPr>
        <w:tabs>
          <w:tab w:val="left" w:pos="-2835"/>
          <w:tab w:val="left" w:pos="-2552"/>
          <w:tab w:val="left" w:pos="5103"/>
        </w:tabs>
        <w:ind w:right="0"/>
      </w:pPr>
      <w:r>
        <w:t>essere cittadino extracomunitario dello Stato _____________________ e di essere in possesso del permesso di soggiorno per motivi di ________________________________;</w:t>
      </w:r>
    </w:p>
    <w:p w14:paraId="3B0C857E" w14:textId="04BB1102" w:rsidR="009249AD" w:rsidRDefault="00670B59" w:rsidP="00670B59">
      <w:pPr>
        <w:pStyle w:val="Corpodeltesto2"/>
        <w:numPr>
          <w:ilvl w:val="0"/>
          <w:numId w:val="11"/>
        </w:numPr>
        <w:tabs>
          <w:tab w:val="left" w:pos="-2835"/>
          <w:tab w:val="left" w:pos="-2552"/>
          <w:tab w:val="left" w:pos="5103"/>
        </w:tabs>
        <w:ind w:right="0"/>
      </w:pPr>
      <w:r>
        <w:t xml:space="preserve"> </w:t>
      </w:r>
      <w:r w:rsidR="00FC6A2F">
        <w:t>Codice Fiscale _____________________________________________________________</w:t>
      </w:r>
    </w:p>
    <w:p w14:paraId="6A6A062B" w14:textId="772824B6" w:rsidR="009249AD" w:rsidRDefault="00FC6A2F" w:rsidP="00670B59">
      <w:pPr>
        <w:pStyle w:val="Corpodeltesto2"/>
        <w:numPr>
          <w:ilvl w:val="0"/>
          <w:numId w:val="11"/>
        </w:numPr>
        <w:tabs>
          <w:tab w:val="left" w:pos="-2835"/>
          <w:tab w:val="left" w:pos="-2552"/>
          <w:tab w:val="left" w:pos="5103"/>
        </w:tabs>
        <w:ind w:right="0"/>
      </w:pPr>
      <w:r>
        <w:t>di avere il pieno godimento dei Diritti Civili;</w:t>
      </w:r>
    </w:p>
    <w:p w14:paraId="284F2DAA" w14:textId="417D36A5" w:rsidR="009249AD" w:rsidRDefault="00FC6A2F" w:rsidP="00670B59">
      <w:pPr>
        <w:pStyle w:val="Corpodeltesto2"/>
        <w:numPr>
          <w:ilvl w:val="0"/>
          <w:numId w:val="11"/>
        </w:numPr>
        <w:tabs>
          <w:tab w:val="left" w:pos="-2835"/>
          <w:tab w:val="left" w:pos="-2552"/>
          <w:tab w:val="left" w:pos="5103"/>
        </w:tabs>
        <w:ind w:right="0"/>
      </w:pPr>
      <w:r>
        <w:t xml:space="preserve">di avere conseguito il Diploma </w:t>
      </w:r>
      <w:r w:rsidR="00772B48">
        <w:t xml:space="preserve">di Scuola Secondaria Superiore di area tecnica e tecnologica conseguito presso l’Istituto </w:t>
      </w:r>
      <w:proofErr w:type="gramStart"/>
      <w:r>
        <w:t>“ _</w:t>
      </w:r>
      <w:proofErr w:type="gramEnd"/>
      <w:r>
        <w:t>________________________”</w:t>
      </w:r>
      <w:r w:rsidR="00772B48">
        <w:t xml:space="preserve"> </w:t>
      </w:r>
      <w:r>
        <w:t>di ___________________________ nell’anno scolastico _____/____</w:t>
      </w:r>
      <w:proofErr w:type="gramStart"/>
      <w:r>
        <w:t>_ ,</w:t>
      </w:r>
      <w:proofErr w:type="gramEnd"/>
      <w:r>
        <w:t xml:space="preserve"> voto ___________</w:t>
      </w:r>
      <w:proofErr w:type="gramStart"/>
      <w:r>
        <w:t>_ ,</w:t>
      </w:r>
      <w:proofErr w:type="gramEnd"/>
      <w:r>
        <w:t xml:space="preserve"> data del Diploma ___________</w:t>
      </w:r>
      <w:proofErr w:type="gramStart"/>
      <w:r w:rsidR="00772B48">
        <w:t>_ ;</w:t>
      </w:r>
      <w:proofErr w:type="gramEnd"/>
    </w:p>
    <w:p w14:paraId="1476C89D" w14:textId="5A497290" w:rsidR="00D3579F" w:rsidRDefault="00D3579F" w:rsidP="00670B59">
      <w:pPr>
        <w:pStyle w:val="Corpodeltesto2"/>
        <w:numPr>
          <w:ilvl w:val="0"/>
          <w:numId w:val="11"/>
        </w:numPr>
        <w:tabs>
          <w:tab w:val="left" w:pos="-2835"/>
          <w:tab w:val="left" w:pos="-2552"/>
          <w:tab w:val="left" w:pos="5103"/>
        </w:tabs>
        <w:ind w:right="0"/>
      </w:pPr>
      <w:r>
        <w:t xml:space="preserve">di avere conseguito il Diploma di Abilitazione all’esercizio della libera professione di Geometra presso l’I.T.G. </w:t>
      </w:r>
      <w:proofErr w:type="gramStart"/>
      <w:r>
        <w:t>“ _</w:t>
      </w:r>
      <w:proofErr w:type="gramEnd"/>
      <w:r>
        <w:t>________________________” di ___________________________ Nella sessione unica anno _______________________;</w:t>
      </w:r>
    </w:p>
    <w:p w14:paraId="1D69F045" w14:textId="73809DB5" w:rsidR="009249AD" w:rsidRDefault="00FC6A2F" w:rsidP="00670B59">
      <w:pPr>
        <w:pStyle w:val="Corpodeltesto2"/>
        <w:numPr>
          <w:ilvl w:val="0"/>
          <w:numId w:val="11"/>
        </w:numPr>
        <w:tabs>
          <w:tab w:val="left" w:pos="-2835"/>
          <w:tab w:val="left" w:pos="-2552"/>
          <w:tab w:val="left" w:pos="5103"/>
        </w:tabs>
        <w:ind w:right="0"/>
      </w:pPr>
      <w:r>
        <w:t xml:space="preserve">di non essere iscritto, né di aver fatto domanda di iscrizione all’Albo dei Geometri di altra </w:t>
      </w:r>
      <w:proofErr w:type="gramStart"/>
      <w:r>
        <w:t>Provincia ;</w:t>
      </w:r>
      <w:proofErr w:type="gramEnd"/>
    </w:p>
    <w:p w14:paraId="04335BE4" w14:textId="282F1CAB" w:rsidR="009249AD" w:rsidRDefault="00772B48" w:rsidP="00670B59">
      <w:pPr>
        <w:pStyle w:val="Corpodeltesto2"/>
        <w:numPr>
          <w:ilvl w:val="0"/>
          <w:numId w:val="11"/>
        </w:numPr>
        <w:tabs>
          <w:tab w:val="left" w:pos="-2835"/>
          <w:tab w:val="left" w:pos="-2552"/>
          <w:tab w:val="left" w:pos="5103"/>
        </w:tabs>
        <w:ind w:right="0"/>
      </w:pPr>
      <w:r>
        <w:t xml:space="preserve">di aver verificato la mancanza di motivi ostativi all’iscrizione all’Albo derivanti da rapporti di lavoro subordinato in </w:t>
      </w:r>
      <w:proofErr w:type="gramStart"/>
      <w:r>
        <w:t>essere;</w:t>
      </w:r>
      <w:r w:rsidR="00FC6A2F">
        <w:t>.</w:t>
      </w:r>
      <w:proofErr w:type="gramEnd"/>
    </w:p>
    <w:p w14:paraId="4158DE9E" w14:textId="77777777" w:rsidR="009249AD" w:rsidRDefault="009249AD" w:rsidP="00772B48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38337093" w14:textId="378339AF" w:rsidR="00772B48" w:rsidRDefault="00FC6A2F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  <w:rPr>
          <w:sz w:val="28"/>
          <w:u w:val="single"/>
        </w:rPr>
      </w:pPr>
      <w:r>
        <w:rPr>
          <w:sz w:val="28"/>
          <w:u w:val="single"/>
        </w:rPr>
        <w:t>Si allegano i seguenti documenti:</w:t>
      </w:r>
    </w:p>
    <w:p w14:paraId="7D8A2390" w14:textId="77777777" w:rsidR="00772B48" w:rsidRDefault="00772B48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  <w:rPr>
          <w:sz w:val="28"/>
          <w:u w:val="single"/>
        </w:rPr>
      </w:pPr>
    </w:p>
    <w:p w14:paraId="7122628B" w14:textId="7C49ADF6" w:rsidR="009249AD" w:rsidRPr="00A86E5A" w:rsidRDefault="00D60DBD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  <w:r w:rsidRPr="00A86E5A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E957B50" wp14:editId="31F9B7BF">
                <wp:simplePos x="0" y="0"/>
                <wp:positionH relativeFrom="column">
                  <wp:posOffset>0</wp:posOffset>
                </wp:positionH>
                <wp:positionV relativeFrom="paragraph">
                  <wp:posOffset>14300</wp:posOffset>
                </wp:positionV>
                <wp:extent cx="114300" cy="114300"/>
                <wp:effectExtent l="0" t="0" r="19050" b="19050"/>
                <wp:wrapNone/>
                <wp:docPr id="124167780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AF106B" id="Rectangle 2" o:spid="_x0000_s1026" style="position:absolute;margin-left:0;margin-top:1.15pt;width:9pt;height: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"/>
            </w:pict>
          </mc:Fallback>
        </mc:AlternateContent>
      </w:r>
      <w:r w:rsidR="00D3579F" w:rsidRPr="00A86E5A">
        <w:rPr>
          <w:noProof/>
          <w:szCs w:val="24"/>
        </w:rPr>
        <w:t xml:space="preserve">Ricevuta </w:t>
      </w:r>
      <w:r w:rsidR="00D3579F" w:rsidRPr="00A86E5A">
        <w:rPr>
          <w:szCs w:val="24"/>
        </w:rPr>
        <w:t xml:space="preserve">del versamento </w:t>
      </w:r>
      <w:r w:rsidR="00FC6A2F" w:rsidRPr="00A86E5A">
        <w:rPr>
          <w:szCs w:val="24"/>
        </w:rPr>
        <w:t>della somma di € ……………………… effettuato presso la Banca di Piacenza – Sede – IBAN</w:t>
      </w:r>
      <w:r w:rsidR="00772B48" w:rsidRPr="00A86E5A">
        <w:rPr>
          <w:szCs w:val="24"/>
        </w:rPr>
        <w:t>:</w:t>
      </w:r>
      <w:r w:rsidR="00FC6A2F" w:rsidRPr="00A86E5A">
        <w:rPr>
          <w:szCs w:val="24"/>
        </w:rPr>
        <w:t xml:space="preserve"> IT54 K051 5612 600C C000 0008 835 - quale </w:t>
      </w:r>
      <w:r w:rsidR="00FC6A2F" w:rsidRPr="00A86E5A">
        <w:rPr>
          <w:szCs w:val="24"/>
          <w:u w:val="single"/>
        </w:rPr>
        <w:t>Tassa di Iscrizione</w:t>
      </w:r>
      <w:r w:rsidR="00FC6A2F" w:rsidRPr="00A86E5A">
        <w:rPr>
          <w:szCs w:val="24"/>
        </w:rPr>
        <w:t xml:space="preserve"> per l’anno corrente;</w:t>
      </w:r>
    </w:p>
    <w:p w14:paraId="4F2B6661" w14:textId="77777777" w:rsidR="009249AD" w:rsidRPr="00A86E5A" w:rsidRDefault="009249AD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</w:p>
    <w:p w14:paraId="4F03890E" w14:textId="322B27D9" w:rsidR="009249AD" w:rsidRPr="00A86E5A" w:rsidRDefault="00D60DBD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  <w:r w:rsidRPr="00A86E5A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7A8525B" wp14:editId="28577686">
                <wp:simplePos x="0" y="0"/>
                <wp:positionH relativeFrom="column">
                  <wp:posOffset>0</wp:posOffset>
                </wp:positionH>
                <wp:positionV relativeFrom="paragraph">
                  <wp:posOffset>45720</wp:posOffset>
                </wp:positionV>
                <wp:extent cx="114300" cy="114300"/>
                <wp:effectExtent l="5715" t="13970" r="13335" b="5080"/>
                <wp:wrapNone/>
                <wp:docPr id="212363997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C8C6A" id="Rectangle 3" o:spid="_x0000_s1026" style="position:absolute;margin-left:0;margin-top:3.6pt;width:9pt;height: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DA6u2x2QAAAAQBAAAPAAAA&#10;AAAAAAAAAAAAAGAEAABkcnMvZG93bnJldi54bWxQSwUGAAAAAAQABADzAAAAZgUAAAAA&#10;"/>
            </w:pict>
          </mc:Fallback>
        </mc:AlternateContent>
      </w:r>
      <w:r w:rsidR="00772B48" w:rsidRPr="00A86E5A">
        <w:rPr>
          <w:szCs w:val="24"/>
        </w:rPr>
        <w:t>R</w:t>
      </w:r>
      <w:r w:rsidR="00FC6A2F" w:rsidRPr="00A86E5A">
        <w:rPr>
          <w:szCs w:val="24"/>
        </w:rPr>
        <w:t xml:space="preserve">icevuta del versamento di € 168,00 sul c/c/p n. 8003 “Agenzia delle Entrate – centro operativo di Pescara” Tassa di Concessione Governativa per iscrizione all’Albo Professionale; </w:t>
      </w:r>
    </w:p>
    <w:p w14:paraId="76B5C783" w14:textId="77777777" w:rsidR="009249AD" w:rsidRPr="00A86E5A" w:rsidRDefault="009249AD" w:rsidP="003135D9">
      <w:pPr>
        <w:pStyle w:val="Corpodeltesto2"/>
        <w:tabs>
          <w:tab w:val="left" w:pos="-2835"/>
          <w:tab w:val="left" w:pos="-2552"/>
          <w:tab w:val="left" w:pos="5103"/>
        </w:tabs>
        <w:ind w:right="0"/>
        <w:rPr>
          <w:szCs w:val="24"/>
        </w:rPr>
      </w:pPr>
    </w:p>
    <w:p w14:paraId="568E0A2D" w14:textId="7DDEAA98" w:rsidR="003135D9" w:rsidRPr="00A86E5A" w:rsidRDefault="00DE2441" w:rsidP="00917876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color w:val="FF0000"/>
          <w:szCs w:val="24"/>
        </w:rPr>
      </w:pPr>
      <w:r w:rsidRPr="00A86E5A">
        <w:rPr>
          <w:noProof/>
          <w:color w:val="3B3838" w:themeColor="background2" w:themeShade="40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1D45A0F" wp14:editId="5A8FD4BA">
                <wp:simplePos x="0" y="0"/>
                <wp:positionH relativeFrom="column">
                  <wp:posOffset>0</wp:posOffset>
                </wp:positionH>
                <wp:positionV relativeFrom="paragraph">
                  <wp:posOffset>23800</wp:posOffset>
                </wp:positionV>
                <wp:extent cx="114300" cy="114300"/>
                <wp:effectExtent l="0" t="0" r="19050" b="19050"/>
                <wp:wrapNone/>
                <wp:docPr id="177507460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E81DA" id="Rectangle 10" o:spid="_x0000_s1026" style="position:absolute;margin-left:0;margin-top:1.85pt;width:9pt;height:9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"/>
            </w:pict>
          </mc:Fallback>
        </mc:AlternateContent>
      </w:r>
      <w:r w:rsidR="00917876" w:rsidRPr="00A86E5A">
        <w:rPr>
          <w:noProof/>
          <w:color w:val="3B3838" w:themeColor="background2" w:themeShade="40"/>
          <w:szCs w:val="24"/>
        </w:rPr>
        <w:t>Richiesta</w:t>
      </w:r>
      <w:r w:rsidRPr="00A86E5A">
        <w:rPr>
          <w:color w:val="3B3838" w:themeColor="background2" w:themeShade="40"/>
          <w:szCs w:val="24"/>
        </w:rPr>
        <w:t xml:space="preserve"> Iscrizione Cassa Previdenza Geometri;</w:t>
      </w:r>
    </w:p>
    <w:p w14:paraId="14A126F6" w14:textId="77777777" w:rsidR="00DE2441" w:rsidRPr="00A86E5A" w:rsidRDefault="00DE2441" w:rsidP="003135D9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</w:p>
    <w:p w14:paraId="0568EBEA" w14:textId="77777777" w:rsidR="00DE2441" w:rsidRPr="00A86E5A" w:rsidRDefault="00DE2441" w:rsidP="00DE2441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color w:val="3B3838" w:themeColor="background2" w:themeShade="40"/>
          <w:szCs w:val="24"/>
        </w:rPr>
      </w:pPr>
      <w:r w:rsidRPr="00A86E5A">
        <w:rPr>
          <w:noProof/>
          <w:color w:val="3B3838" w:themeColor="background2" w:themeShade="40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52F2728" wp14:editId="1CFDF762">
                <wp:simplePos x="0" y="0"/>
                <wp:positionH relativeFrom="column">
                  <wp:posOffset>0</wp:posOffset>
                </wp:positionH>
                <wp:positionV relativeFrom="paragraph">
                  <wp:posOffset>23800</wp:posOffset>
                </wp:positionV>
                <wp:extent cx="114300" cy="114300"/>
                <wp:effectExtent l="0" t="0" r="19050" b="19050"/>
                <wp:wrapNone/>
                <wp:docPr id="165719245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0E920B" id="Rectangle 10" o:spid="_x0000_s1026" style="position:absolute;margin-left:0;margin-top:1.85pt;width:9pt;height:9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"/>
            </w:pict>
          </mc:Fallback>
        </mc:AlternateContent>
      </w:r>
      <w:r w:rsidRPr="00A86E5A">
        <w:rPr>
          <w:color w:val="3B3838" w:themeColor="background2" w:themeShade="40"/>
          <w:szCs w:val="24"/>
        </w:rPr>
        <w:t>Richiesta Timbro Professionale;</w:t>
      </w:r>
    </w:p>
    <w:p w14:paraId="07AC8B02" w14:textId="77777777" w:rsidR="00261131" w:rsidRPr="00A86E5A" w:rsidRDefault="00261131" w:rsidP="00DE2441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color w:val="3B3838" w:themeColor="background2" w:themeShade="40"/>
          <w:szCs w:val="24"/>
        </w:rPr>
      </w:pPr>
    </w:p>
    <w:p w14:paraId="48C2689D" w14:textId="015D7744" w:rsidR="00261131" w:rsidRPr="00A86E5A" w:rsidRDefault="00261131" w:rsidP="00261131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  <w:r w:rsidRPr="00A86E5A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CB4EF30" wp14:editId="6448C83F">
                <wp:simplePos x="0" y="0"/>
                <wp:positionH relativeFrom="column">
                  <wp:posOffset>0</wp:posOffset>
                </wp:positionH>
                <wp:positionV relativeFrom="paragraph">
                  <wp:posOffset>31420</wp:posOffset>
                </wp:positionV>
                <wp:extent cx="114300" cy="114300"/>
                <wp:effectExtent l="0" t="0" r="19050" b="19050"/>
                <wp:wrapNone/>
                <wp:docPr id="20996365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BD3AAE" id="Rectangle 10" o:spid="_x0000_s1026" style="position:absolute;margin-left:0;margin-top:2.45pt;width:9pt;height:9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"/>
            </w:pict>
          </mc:Fallback>
        </mc:AlternateContent>
      </w:r>
      <w:r w:rsidRPr="00A86E5A">
        <w:rPr>
          <w:noProof/>
          <w:szCs w:val="24"/>
        </w:rPr>
        <w:t>Informativa Privacy Iscrizione Albo</w:t>
      </w:r>
      <w:r w:rsidRPr="00A86E5A">
        <w:rPr>
          <w:szCs w:val="24"/>
        </w:rPr>
        <w:t>;</w:t>
      </w:r>
    </w:p>
    <w:p w14:paraId="1E452495" w14:textId="77777777" w:rsidR="00917876" w:rsidRPr="00A86E5A" w:rsidRDefault="00917876" w:rsidP="00DE2441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color w:val="3B3838" w:themeColor="background2" w:themeShade="40"/>
          <w:szCs w:val="24"/>
        </w:rPr>
      </w:pPr>
    </w:p>
    <w:p w14:paraId="76160729" w14:textId="77777777" w:rsidR="00917876" w:rsidRPr="00A86E5A" w:rsidRDefault="00917876" w:rsidP="00917876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  <w:r w:rsidRPr="00A86E5A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4A13B6C" wp14:editId="48718629">
                <wp:simplePos x="0" y="0"/>
                <wp:positionH relativeFrom="column">
                  <wp:posOffset>0</wp:posOffset>
                </wp:positionH>
                <wp:positionV relativeFrom="paragraph">
                  <wp:posOffset>23800</wp:posOffset>
                </wp:positionV>
                <wp:extent cx="114300" cy="114300"/>
                <wp:effectExtent l="0" t="0" r="19050" b="19050"/>
                <wp:wrapNone/>
                <wp:docPr id="131582232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52A2C0" id="Rectangle 9" o:spid="_x0000_s1026" style="position:absolute;margin-left:0;margin-top:1.85pt;width:9pt;height:9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"/>
            </w:pict>
          </mc:Fallback>
        </mc:AlternateContent>
      </w:r>
      <w:r w:rsidRPr="00A86E5A">
        <w:rPr>
          <w:szCs w:val="24"/>
        </w:rPr>
        <w:t>Copia Tessera Sanitaria o Codice Fiscale;</w:t>
      </w:r>
    </w:p>
    <w:p w14:paraId="461DB3E1" w14:textId="77777777" w:rsidR="00917876" w:rsidRPr="00A86E5A" w:rsidRDefault="00917876" w:rsidP="00917876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</w:p>
    <w:p w14:paraId="7C8AAA42" w14:textId="77777777" w:rsidR="00917876" w:rsidRPr="00A86E5A" w:rsidRDefault="00917876" w:rsidP="00917876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  <w:r w:rsidRPr="00A86E5A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634AA43" wp14:editId="6D749E3C">
                <wp:simplePos x="0" y="0"/>
                <wp:positionH relativeFrom="column">
                  <wp:posOffset>0</wp:posOffset>
                </wp:positionH>
                <wp:positionV relativeFrom="paragraph">
                  <wp:posOffset>23800</wp:posOffset>
                </wp:positionV>
                <wp:extent cx="114300" cy="114300"/>
                <wp:effectExtent l="0" t="0" r="19050" b="19050"/>
                <wp:wrapNone/>
                <wp:docPr id="200676453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CA6C40" id="Rectangle 10" o:spid="_x0000_s1026" style="position:absolute;margin-left:0;margin-top:1.85pt;width:9pt;height:9pt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"/>
            </w:pict>
          </mc:Fallback>
        </mc:AlternateContent>
      </w:r>
      <w:r w:rsidRPr="00A86E5A">
        <w:rPr>
          <w:szCs w:val="24"/>
        </w:rPr>
        <w:t>Copia di un documento di identità in corso di validità;</w:t>
      </w:r>
    </w:p>
    <w:p w14:paraId="68DCE8DF" w14:textId="77777777" w:rsidR="00917876" w:rsidRPr="00A86E5A" w:rsidRDefault="00917876" w:rsidP="00917876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</w:p>
    <w:p w14:paraId="0E664CB3" w14:textId="77777777" w:rsidR="00917876" w:rsidRPr="00A86E5A" w:rsidRDefault="00917876" w:rsidP="00917876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  <w:r w:rsidRPr="00A86E5A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EDD132D" wp14:editId="02358EED">
                <wp:simplePos x="0" y="0"/>
                <wp:positionH relativeFrom="column">
                  <wp:posOffset>0</wp:posOffset>
                </wp:positionH>
                <wp:positionV relativeFrom="paragraph">
                  <wp:posOffset>19380</wp:posOffset>
                </wp:positionV>
                <wp:extent cx="114300" cy="114300"/>
                <wp:effectExtent l="0" t="0" r="19050" b="19050"/>
                <wp:wrapNone/>
                <wp:docPr id="34115417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BE8E7" id="Rectangle 4" o:spid="_x0000_s1026" style="position:absolute;margin-left:0;margin-top:1.55pt;width:9pt;height:9pt;flip:x 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"/>
            </w:pict>
          </mc:Fallback>
        </mc:AlternateContent>
      </w:r>
      <w:r w:rsidRPr="00A86E5A">
        <w:rPr>
          <w:szCs w:val="24"/>
        </w:rPr>
        <w:t>Copia del Diploma di Geometra e del Diploma di Abilitazione;</w:t>
      </w:r>
    </w:p>
    <w:p w14:paraId="059927FA" w14:textId="77777777" w:rsidR="00917876" w:rsidRPr="00A86E5A" w:rsidRDefault="00917876" w:rsidP="00917876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</w:p>
    <w:p w14:paraId="5F9F5718" w14:textId="77777777" w:rsidR="00917876" w:rsidRPr="00A86E5A" w:rsidRDefault="00917876" w:rsidP="00917876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  <w:r w:rsidRPr="00A86E5A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BB8CB06" wp14:editId="5B519679">
                <wp:simplePos x="0" y="0"/>
                <wp:positionH relativeFrom="column">
                  <wp:posOffset>0</wp:posOffset>
                </wp:positionH>
                <wp:positionV relativeFrom="paragraph">
                  <wp:posOffset>46660</wp:posOffset>
                </wp:positionV>
                <wp:extent cx="114300" cy="114300"/>
                <wp:effectExtent l="0" t="0" r="19050" b="19050"/>
                <wp:wrapNone/>
                <wp:docPr id="196714610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913D0" id="Rectangle 8" o:spid="_x0000_s1026" style="position:absolute;margin-left:0;margin-top:3.65pt;width:9pt;height: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BQfZGp2QAAAAQBAAAPAAAA&#10;AAAAAAAAAAAAAGAEAABkcnMvZG93bnJldi54bWxQSwUGAAAAAAQABADzAAAAZgUAAAAA&#10;"/>
            </w:pict>
          </mc:Fallback>
        </mc:AlternateContent>
      </w:r>
      <w:r w:rsidRPr="00A86E5A">
        <w:rPr>
          <w:szCs w:val="24"/>
        </w:rPr>
        <w:t>n. 1 fotografie formato tessera (presentabile anche tramite e-mail) per il rilascio del tesserino di riconoscimento;</w:t>
      </w:r>
    </w:p>
    <w:p w14:paraId="100E447E" w14:textId="77777777" w:rsidR="00917876" w:rsidRDefault="00917876" w:rsidP="00917876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</w:pPr>
    </w:p>
    <w:p w14:paraId="6EB298EA" w14:textId="77777777" w:rsidR="00917876" w:rsidRDefault="00917876" w:rsidP="00917876">
      <w:pPr>
        <w:pStyle w:val="Corpodeltesto2"/>
        <w:tabs>
          <w:tab w:val="left" w:pos="-2835"/>
          <w:tab w:val="left" w:pos="-2552"/>
          <w:tab w:val="left" w:pos="5103"/>
        </w:tabs>
        <w:ind w:right="0"/>
        <w:rPr>
          <w:noProof/>
          <w:color w:val="FF0000"/>
          <w:szCs w:val="24"/>
        </w:rPr>
      </w:pPr>
    </w:p>
    <w:p w14:paraId="1DD7AD09" w14:textId="77777777" w:rsidR="00917876" w:rsidRPr="00917876" w:rsidRDefault="00917876" w:rsidP="00DE2441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color w:val="3B3838" w:themeColor="background2" w:themeShade="40"/>
        </w:rPr>
      </w:pPr>
    </w:p>
    <w:p w14:paraId="316B88B9" w14:textId="77777777" w:rsidR="00DE2441" w:rsidRPr="00DE2441" w:rsidRDefault="00DE2441" w:rsidP="003135D9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color w:val="FF0000"/>
        </w:rPr>
      </w:pPr>
    </w:p>
    <w:p w14:paraId="4FE6FC57" w14:textId="77777777" w:rsidR="003135D9" w:rsidRDefault="003135D9" w:rsidP="003135D9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</w:pPr>
    </w:p>
    <w:p w14:paraId="2BCDC787" w14:textId="77777777" w:rsidR="00F72A8B" w:rsidRDefault="00F72A8B" w:rsidP="00F72A8B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</w:p>
    <w:p w14:paraId="27094566" w14:textId="77777777" w:rsidR="00F72A8B" w:rsidRDefault="00F72A8B" w:rsidP="00F72A8B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</w:p>
    <w:p w14:paraId="178C8DD2" w14:textId="77777777" w:rsidR="00F72A8B" w:rsidRPr="00F72A8B" w:rsidRDefault="00F72A8B" w:rsidP="00F72A8B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</w:p>
    <w:p w14:paraId="65F72A05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5613DC2E" w14:textId="77777777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  <w:r>
        <w:t>Letto, confermato e sottoscritto</w:t>
      </w:r>
    </w:p>
    <w:p w14:paraId="52F2ACCC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</w:p>
    <w:p w14:paraId="42DBF104" w14:textId="4650A533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  <w:r>
        <w:t>Data ___________________</w:t>
      </w:r>
      <w:r>
        <w:tab/>
      </w:r>
      <w:r>
        <w:tab/>
        <w:t xml:space="preserve">           FIRMA</w:t>
      </w:r>
    </w:p>
    <w:p w14:paraId="0AB9F74E" w14:textId="77777777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  <w:r>
        <w:t xml:space="preserve">                                                                                      ____________________________</w:t>
      </w:r>
    </w:p>
    <w:p w14:paraId="1B511E71" w14:textId="77777777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  <w:r>
        <w:t xml:space="preserve">                                   </w:t>
      </w:r>
    </w:p>
    <w:p w14:paraId="120983E2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</w:p>
    <w:p w14:paraId="31CFF1AB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  <w:rPr>
          <w:sz w:val="18"/>
        </w:rPr>
      </w:pPr>
    </w:p>
    <w:p w14:paraId="48A7A131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61DFC0B2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</w:p>
    <w:p w14:paraId="5FF05C15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23096F4B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3BFF45AC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4B209E84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3D6E0F49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2F59FE7D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2A84D110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44550983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0D5AB0FF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6B44E846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4D8FA3C4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4D4A9DCF" w14:textId="77777777" w:rsidR="009249AD" w:rsidRDefault="009249AD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center"/>
        <w:rPr>
          <w:sz w:val="32"/>
          <w:u w:val="single"/>
        </w:rPr>
      </w:pPr>
    </w:p>
    <w:p w14:paraId="73F2C7E7" w14:textId="77777777" w:rsidR="006D2A53" w:rsidRPr="006D2A53" w:rsidRDefault="006D2A53" w:rsidP="006D2A53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center"/>
        <w:rPr>
          <w:sz w:val="44"/>
          <w:szCs w:val="44"/>
        </w:rPr>
      </w:pPr>
      <w:r w:rsidRPr="006D2A53">
        <w:rPr>
          <w:sz w:val="44"/>
          <w:szCs w:val="44"/>
        </w:rPr>
        <w:t>TASSA DI ISCRIZIONE</w:t>
      </w:r>
    </w:p>
    <w:p w14:paraId="51A0A16E" w14:textId="77777777" w:rsidR="009249AD" w:rsidRDefault="00FC6A2F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center"/>
        <w:rPr>
          <w:sz w:val="32"/>
          <w:u w:val="single"/>
        </w:rPr>
      </w:pPr>
      <w:r>
        <w:rPr>
          <w:b w:val="0"/>
          <w:bCs w:val="0"/>
          <w:sz w:val="32"/>
        </w:rPr>
        <w:t>*************************************************</w:t>
      </w:r>
    </w:p>
    <w:p w14:paraId="1A5DC8FD" w14:textId="77777777" w:rsidR="009249AD" w:rsidRDefault="009249AD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center"/>
        <w:rPr>
          <w:sz w:val="32"/>
          <w:u w:val="single"/>
        </w:rPr>
      </w:pPr>
    </w:p>
    <w:p w14:paraId="1AF44517" w14:textId="77777777" w:rsidR="009249AD" w:rsidRDefault="009249AD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center"/>
        <w:rPr>
          <w:sz w:val="32"/>
          <w:u w:val="single"/>
        </w:rPr>
      </w:pPr>
    </w:p>
    <w:p w14:paraId="280B3928" w14:textId="77777777" w:rsidR="009249AD" w:rsidRDefault="009249AD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center"/>
        <w:rPr>
          <w:sz w:val="32"/>
          <w:u w:val="single"/>
        </w:rPr>
      </w:pPr>
    </w:p>
    <w:p w14:paraId="519C770A" w14:textId="77777777" w:rsidR="009249AD" w:rsidRDefault="00FC6A2F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center"/>
        <w:rPr>
          <w:sz w:val="32"/>
          <w:u w:val="single"/>
        </w:rPr>
      </w:pPr>
      <w:r>
        <w:rPr>
          <w:sz w:val="32"/>
          <w:u w:val="single"/>
        </w:rPr>
        <w:t xml:space="preserve">BONIFICO BANCARIO DA EFFETTUARSI </w:t>
      </w:r>
      <w:proofErr w:type="gramStart"/>
      <w:r>
        <w:rPr>
          <w:sz w:val="32"/>
          <w:u w:val="single"/>
        </w:rPr>
        <w:t>PRESSO :</w:t>
      </w:r>
      <w:proofErr w:type="gramEnd"/>
    </w:p>
    <w:p w14:paraId="7A8FADB8" w14:textId="77777777" w:rsidR="009249AD" w:rsidRDefault="00FC6A2F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center"/>
        <w:rPr>
          <w:sz w:val="32"/>
          <w:u w:val="single"/>
        </w:rPr>
      </w:pPr>
      <w:r>
        <w:rPr>
          <w:sz w:val="32"/>
          <w:u w:val="single"/>
        </w:rPr>
        <w:t xml:space="preserve"> BANCA DI PIACENZA – SEDE  </w:t>
      </w:r>
    </w:p>
    <w:p w14:paraId="75086C0B" w14:textId="77777777" w:rsidR="009249AD" w:rsidRDefault="00FC6A2F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center"/>
        <w:rPr>
          <w:sz w:val="32"/>
          <w:u w:val="single"/>
          <w:lang w:val="en-GB"/>
        </w:rPr>
      </w:pPr>
      <w:r>
        <w:rPr>
          <w:sz w:val="32"/>
          <w:u w:val="single"/>
          <w:lang w:val="en-GB"/>
        </w:rPr>
        <w:t xml:space="preserve">Coordinate IBAN   IT  </w:t>
      </w:r>
      <w:proofErr w:type="gramStart"/>
      <w:r>
        <w:rPr>
          <w:sz w:val="32"/>
          <w:u w:val="single"/>
          <w:lang w:val="en-GB"/>
        </w:rPr>
        <w:t>54  K</w:t>
      </w:r>
      <w:proofErr w:type="gramEnd"/>
      <w:r>
        <w:rPr>
          <w:sz w:val="32"/>
          <w:u w:val="single"/>
          <w:lang w:val="en-GB"/>
        </w:rPr>
        <w:t xml:space="preserve">  05156 </w:t>
      </w:r>
      <w:proofErr w:type="gramStart"/>
      <w:r>
        <w:rPr>
          <w:sz w:val="32"/>
          <w:u w:val="single"/>
          <w:lang w:val="en-GB"/>
        </w:rPr>
        <w:t>12600  CC</w:t>
      </w:r>
      <w:proofErr w:type="gramEnd"/>
      <w:r>
        <w:rPr>
          <w:sz w:val="32"/>
          <w:u w:val="single"/>
          <w:lang w:val="en-GB"/>
        </w:rPr>
        <w:t xml:space="preserve"> 0000008835</w:t>
      </w:r>
    </w:p>
    <w:p w14:paraId="5F25DA1B" w14:textId="77777777" w:rsidR="009249AD" w:rsidRDefault="00FC6A2F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center"/>
        <w:rPr>
          <w:sz w:val="32"/>
          <w:u w:val="single"/>
        </w:rPr>
      </w:pPr>
      <w:r>
        <w:rPr>
          <w:sz w:val="32"/>
          <w:u w:val="single"/>
        </w:rPr>
        <w:t>IBAN (formato a quartine) IT</w:t>
      </w:r>
      <w:proofErr w:type="gramStart"/>
      <w:r>
        <w:rPr>
          <w:sz w:val="32"/>
          <w:u w:val="single"/>
        </w:rPr>
        <w:t>54  K</w:t>
      </w:r>
      <w:proofErr w:type="gramEnd"/>
      <w:r>
        <w:rPr>
          <w:sz w:val="32"/>
          <w:u w:val="single"/>
        </w:rPr>
        <w:t xml:space="preserve">051 </w:t>
      </w:r>
      <w:proofErr w:type="gramStart"/>
      <w:r>
        <w:rPr>
          <w:sz w:val="32"/>
          <w:u w:val="single"/>
        </w:rPr>
        <w:t>5612  600C  C000  0008</w:t>
      </w:r>
      <w:proofErr w:type="gramEnd"/>
      <w:r>
        <w:rPr>
          <w:sz w:val="32"/>
          <w:u w:val="single"/>
        </w:rPr>
        <w:t xml:space="preserve">  835</w:t>
      </w:r>
    </w:p>
    <w:p w14:paraId="4A2D1E3E" w14:textId="77777777" w:rsidR="009249AD" w:rsidRDefault="009249AD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center"/>
        <w:rPr>
          <w:sz w:val="28"/>
        </w:rPr>
      </w:pPr>
    </w:p>
    <w:p w14:paraId="3FEE0199" w14:textId="77777777" w:rsidR="009249AD" w:rsidRDefault="009249AD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left"/>
        <w:rPr>
          <w:sz w:val="28"/>
        </w:rPr>
      </w:pPr>
    </w:p>
    <w:p w14:paraId="28C01297" w14:textId="7B0316B3" w:rsidR="009249AD" w:rsidRDefault="00FC6A2F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left"/>
        <w:rPr>
          <w:sz w:val="28"/>
        </w:rPr>
      </w:pPr>
      <w:r>
        <w:rPr>
          <w:sz w:val="28"/>
        </w:rPr>
        <w:t>Comprensivo di:</w:t>
      </w:r>
    </w:p>
    <w:p w14:paraId="6B95F3AF" w14:textId="77777777" w:rsidR="009249AD" w:rsidRDefault="009249AD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left"/>
        <w:rPr>
          <w:sz w:val="28"/>
        </w:rPr>
      </w:pPr>
    </w:p>
    <w:p w14:paraId="72B26FB1" w14:textId="71C128C1" w:rsidR="009249AD" w:rsidRDefault="00FC6A2F">
      <w:pPr>
        <w:pStyle w:val="Corpodeltesto2"/>
        <w:numPr>
          <w:ilvl w:val="0"/>
          <w:numId w:val="2"/>
        </w:numPr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spacing w:line="360" w:lineRule="auto"/>
        <w:ind w:right="0"/>
        <w:jc w:val="left"/>
        <w:rPr>
          <w:sz w:val="28"/>
        </w:rPr>
      </w:pPr>
      <w:r>
        <w:rPr>
          <w:sz w:val="28"/>
        </w:rPr>
        <w:t xml:space="preserve">TASSA ISCRIZIONE ALBO </w:t>
      </w:r>
      <w:r w:rsidR="00B33C38">
        <w:rPr>
          <w:sz w:val="28"/>
        </w:rPr>
        <w:t>ANNO</w:t>
      </w:r>
      <w:r>
        <w:rPr>
          <w:sz w:val="28"/>
        </w:rPr>
        <w:t xml:space="preserve"> </w:t>
      </w:r>
      <w:r w:rsidR="00B33C38">
        <w:rPr>
          <w:sz w:val="28"/>
        </w:rPr>
        <w:t>___________€</w:t>
      </w:r>
      <w:r>
        <w:rPr>
          <w:sz w:val="28"/>
        </w:rPr>
        <w:t xml:space="preserve"> </w:t>
      </w:r>
      <w:r w:rsidR="00B33C38">
        <w:rPr>
          <w:sz w:val="28"/>
        </w:rPr>
        <w:t>____________________</w:t>
      </w:r>
    </w:p>
    <w:p w14:paraId="4273C187" w14:textId="1D16D696" w:rsidR="009249AD" w:rsidRDefault="00FC6A2F">
      <w:pPr>
        <w:pStyle w:val="Corpodeltesto2"/>
        <w:numPr>
          <w:ilvl w:val="0"/>
          <w:numId w:val="2"/>
        </w:numPr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spacing w:line="360" w:lineRule="auto"/>
        <w:ind w:right="0"/>
        <w:jc w:val="left"/>
        <w:rPr>
          <w:sz w:val="28"/>
        </w:rPr>
      </w:pPr>
      <w:r>
        <w:rPr>
          <w:sz w:val="28"/>
        </w:rPr>
        <w:t xml:space="preserve">QUOTA ALBO ANNO </w:t>
      </w:r>
      <w:r w:rsidR="00B33C38">
        <w:rPr>
          <w:sz w:val="28"/>
        </w:rPr>
        <w:t xml:space="preserve">                       ___________€____________________</w:t>
      </w:r>
    </w:p>
    <w:p w14:paraId="44926C46" w14:textId="67144B69" w:rsidR="009249AD" w:rsidRPr="00B33C38" w:rsidRDefault="00B33C38" w:rsidP="00B33C38">
      <w:pPr>
        <w:pStyle w:val="Corpodeltesto2"/>
        <w:numPr>
          <w:ilvl w:val="0"/>
          <w:numId w:val="2"/>
        </w:numPr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spacing w:line="360" w:lineRule="auto"/>
        <w:ind w:right="0"/>
        <w:jc w:val="left"/>
        <w:rPr>
          <w:b w:val="0"/>
          <w:bCs w:val="0"/>
          <w:sz w:val="28"/>
        </w:rPr>
      </w:pPr>
      <w:r>
        <w:rPr>
          <w:sz w:val="28"/>
        </w:rPr>
        <w:t xml:space="preserve">TIMBRO PROFESSIONALE </w:t>
      </w:r>
      <w:r>
        <w:rPr>
          <w:sz w:val="28"/>
        </w:rPr>
        <w:tab/>
      </w:r>
      <w:r w:rsidRPr="00B33C38">
        <w:rPr>
          <w:b w:val="0"/>
          <w:bCs w:val="0"/>
          <w:sz w:val="28"/>
        </w:rPr>
        <w:tab/>
        <w:t xml:space="preserve"> </w:t>
      </w:r>
      <w:r>
        <w:rPr>
          <w:b w:val="0"/>
          <w:bCs w:val="0"/>
          <w:sz w:val="28"/>
        </w:rPr>
        <w:t xml:space="preserve"> </w:t>
      </w:r>
      <w:r w:rsidRPr="00B33C38">
        <w:rPr>
          <w:b w:val="0"/>
          <w:bCs w:val="0"/>
          <w:sz w:val="28"/>
        </w:rPr>
        <w:t xml:space="preserve"> </w:t>
      </w:r>
      <w:r w:rsidRPr="00B33C38">
        <w:rPr>
          <w:b w:val="0"/>
          <w:bCs w:val="0"/>
          <w:color w:val="3B3838" w:themeColor="background2" w:themeShade="40"/>
          <w:sz w:val="28"/>
        </w:rPr>
        <w:t xml:space="preserve">€ </w:t>
      </w:r>
      <w:r w:rsidRPr="0028594F">
        <w:rPr>
          <w:b w:val="0"/>
          <w:bCs w:val="0"/>
          <w:color w:val="3B3838" w:themeColor="background2" w:themeShade="40"/>
          <w:sz w:val="28"/>
        </w:rPr>
        <w:t>_______</w:t>
      </w:r>
      <w:r w:rsidR="0028594F" w:rsidRPr="0028594F">
        <w:rPr>
          <w:b w:val="0"/>
          <w:bCs w:val="0"/>
          <w:color w:val="3B3838" w:themeColor="background2" w:themeShade="40"/>
          <w:sz w:val="28"/>
        </w:rPr>
        <w:t>_____</w:t>
      </w:r>
      <w:r w:rsidRPr="0028594F">
        <w:rPr>
          <w:b w:val="0"/>
          <w:bCs w:val="0"/>
          <w:color w:val="3B3838" w:themeColor="background2" w:themeShade="40"/>
          <w:sz w:val="28"/>
        </w:rPr>
        <w:t>________</w:t>
      </w:r>
    </w:p>
    <w:p w14:paraId="5670EAAD" w14:textId="77777777" w:rsidR="006D2A53" w:rsidRPr="00B33C38" w:rsidRDefault="006D2A53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spacing w:line="360" w:lineRule="auto"/>
        <w:ind w:right="0"/>
        <w:jc w:val="left"/>
        <w:rPr>
          <w:b w:val="0"/>
          <w:bCs w:val="0"/>
          <w:sz w:val="28"/>
        </w:rPr>
      </w:pPr>
    </w:p>
    <w:p w14:paraId="4050A1F4" w14:textId="78847412" w:rsidR="009249AD" w:rsidRDefault="00FC6A2F" w:rsidP="00B33C38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spacing w:line="360" w:lineRule="auto"/>
        <w:ind w:right="0"/>
        <w:jc w:val="right"/>
        <w:rPr>
          <w:sz w:val="28"/>
        </w:rPr>
      </w:pPr>
      <w:r>
        <w:rPr>
          <w:sz w:val="28"/>
        </w:rPr>
        <w:t xml:space="preserve">  </w:t>
      </w:r>
      <w:r w:rsidR="00B33C38">
        <w:rPr>
          <w:sz w:val="28"/>
        </w:rPr>
        <w:tab/>
      </w:r>
      <w:r>
        <w:rPr>
          <w:sz w:val="28"/>
        </w:rPr>
        <w:t xml:space="preserve">TOTALE € </w:t>
      </w:r>
      <w:r w:rsidR="00B33C38">
        <w:rPr>
          <w:sz w:val="28"/>
        </w:rPr>
        <w:t>_____________________</w:t>
      </w:r>
    </w:p>
    <w:p w14:paraId="157E01DB" w14:textId="77777777" w:rsidR="00B33C38" w:rsidRDefault="00B33C38" w:rsidP="00B33C38">
      <w:pPr>
        <w:pStyle w:val="Corpodeltesto2"/>
        <w:pBdr>
          <w:bottom w:val="dotted" w:sz="24" w:space="1" w:color="auto"/>
        </w:pBdr>
        <w:tabs>
          <w:tab w:val="left" w:pos="-2835"/>
          <w:tab w:val="left" w:pos="-2552"/>
          <w:tab w:val="left" w:pos="5103"/>
        </w:tabs>
        <w:ind w:right="0"/>
      </w:pPr>
    </w:p>
    <w:p w14:paraId="6A0AD775" w14:textId="77777777" w:rsidR="00B33C38" w:rsidRDefault="00B33C38" w:rsidP="00B33C38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left"/>
        <w:rPr>
          <w:szCs w:val="24"/>
        </w:rPr>
      </w:pPr>
    </w:p>
    <w:p w14:paraId="283D38FB" w14:textId="77777777" w:rsidR="00B33C38" w:rsidRDefault="00B33C38" w:rsidP="00B33C38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left"/>
        <w:rPr>
          <w:szCs w:val="24"/>
        </w:rPr>
      </w:pPr>
    </w:p>
    <w:p w14:paraId="62C4BC25" w14:textId="3CF89A1E" w:rsidR="00B33C38" w:rsidRPr="00B33C38" w:rsidRDefault="006D2A53" w:rsidP="00B33C38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left"/>
        <w:rPr>
          <w:szCs w:val="24"/>
        </w:rPr>
      </w:pPr>
      <w:r w:rsidRPr="00B33C38">
        <w:rPr>
          <w:szCs w:val="24"/>
        </w:rPr>
        <w:t xml:space="preserve">COLLEGIO GEOMETRI E GEOMETRI LAUREATI </w:t>
      </w:r>
    </w:p>
    <w:p w14:paraId="49CDB89F" w14:textId="77777777" w:rsidR="006D2A53" w:rsidRPr="00B33C38" w:rsidRDefault="006D2A53" w:rsidP="00B33C38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left"/>
        <w:rPr>
          <w:szCs w:val="24"/>
        </w:rPr>
      </w:pPr>
      <w:r w:rsidRPr="00B33C38">
        <w:rPr>
          <w:szCs w:val="24"/>
        </w:rPr>
        <w:t>DELLA PROVINCIA DI PIACENZA</w:t>
      </w:r>
    </w:p>
    <w:p w14:paraId="04571890" w14:textId="77777777" w:rsidR="006D2A53" w:rsidRPr="006D2A53" w:rsidRDefault="006D2A53" w:rsidP="006D2A53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rPr>
          <w:b w:val="0"/>
          <w:bCs w:val="0"/>
          <w:szCs w:val="24"/>
        </w:rPr>
      </w:pPr>
      <w:r w:rsidRPr="006D2A53">
        <w:rPr>
          <w:b w:val="0"/>
          <w:bCs w:val="0"/>
          <w:szCs w:val="24"/>
        </w:rPr>
        <w:t>Strada Farnesiana 104 – 29122 PIACENZA</w:t>
      </w:r>
    </w:p>
    <w:p w14:paraId="1C55F081" w14:textId="53230277" w:rsidR="006D2A53" w:rsidRPr="006D2A53" w:rsidRDefault="006D2A53" w:rsidP="006D2A53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rPr>
          <w:b w:val="0"/>
          <w:bCs w:val="0"/>
          <w:szCs w:val="24"/>
        </w:rPr>
      </w:pPr>
      <w:r w:rsidRPr="006D2A53">
        <w:rPr>
          <w:b w:val="0"/>
          <w:bCs w:val="0"/>
          <w:szCs w:val="24"/>
        </w:rPr>
        <w:t xml:space="preserve">Tel. 0523/590240 </w:t>
      </w:r>
    </w:p>
    <w:p w14:paraId="27F85470" w14:textId="77777777" w:rsidR="006D2A53" w:rsidRPr="006D2A53" w:rsidRDefault="006D2A53" w:rsidP="006D2A53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rPr>
          <w:b w:val="0"/>
          <w:bCs w:val="0"/>
          <w:szCs w:val="24"/>
        </w:rPr>
      </w:pPr>
      <w:proofErr w:type="gramStart"/>
      <w:r w:rsidRPr="006D2A53">
        <w:rPr>
          <w:b w:val="0"/>
          <w:bCs w:val="0"/>
          <w:szCs w:val="24"/>
        </w:rPr>
        <w:t>e-mail :</w:t>
      </w:r>
      <w:proofErr w:type="gramEnd"/>
      <w:r w:rsidRPr="006D2A53">
        <w:rPr>
          <w:b w:val="0"/>
          <w:bCs w:val="0"/>
          <w:szCs w:val="24"/>
        </w:rPr>
        <w:t xml:space="preserve"> </w:t>
      </w:r>
      <w:hyperlink r:id="rId6" w:history="1">
        <w:r w:rsidRPr="006D2A53">
          <w:rPr>
            <w:rStyle w:val="Collegamentoipertestuale"/>
            <w:szCs w:val="24"/>
          </w:rPr>
          <w:t>collegio@geometri-piacenza.it</w:t>
        </w:r>
      </w:hyperlink>
    </w:p>
    <w:p w14:paraId="7CCC22C7" w14:textId="77777777" w:rsidR="006D2A53" w:rsidRPr="006D2A53" w:rsidRDefault="006D2A53" w:rsidP="006D2A53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rPr>
          <w:b w:val="0"/>
          <w:bCs w:val="0"/>
          <w:szCs w:val="24"/>
          <w:lang w:val="fr-FR"/>
        </w:rPr>
      </w:pPr>
      <w:r w:rsidRPr="006D2A53">
        <w:rPr>
          <w:b w:val="0"/>
          <w:bCs w:val="0"/>
          <w:szCs w:val="24"/>
          <w:lang w:val="fr-FR"/>
        </w:rPr>
        <w:t xml:space="preserve">PEC : </w:t>
      </w:r>
      <w:hyperlink r:id="rId7" w:history="1">
        <w:r w:rsidRPr="006D2A53">
          <w:rPr>
            <w:rStyle w:val="Collegamentoipertestuale"/>
            <w:szCs w:val="24"/>
            <w:lang w:val="fr-FR"/>
          </w:rPr>
          <w:t>collegio.piacenza@geopec.it</w:t>
        </w:r>
      </w:hyperlink>
    </w:p>
    <w:p w14:paraId="3E5F212E" w14:textId="77777777" w:rsidR="006D2A53" w:rsidRPr="006D2A53" w:rsidRDefault="006D2A53" w:rsidP="006D2A53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rPr>
          <w:b w:val="0"/>
          <w:bCs w:val="0"/>
          <w:szCs w:val="24"/>
        </w:rPr>
      </w:pPr>
      <w:proofErr w:type="gramStart"/>
      <w:r w:rsidRPr="006D2A53">
        <w:rPr>
          <w:b w:val="0"/>
          <w:bCs w:val="0"/>
          <w:szCs w:val="24"/>
        </w:rPr>
        <w:t>Sito :</w:t>
      </w:r>
      <w:proofErr w:type="gramEnd"/>
      <w:r w:rsidRPr="006D2A53">
        <w:rPr>
          <w:b w:val="0"/>
          <w:bCs w:val="0"/>
          <w:szCs w:val="24"/>
        </w:rPr>
        <w:t xml:space="preserve"> </w:t>
      </w:r>
      <w:hyperlink r:id="rId8" w:history="1">
        <w:r w:rsidRPr="006D2A53">
          <w:rPr>
            <w:rStyle w:val="Collegamentoipertestuale"/>
            <w:szCs w:val="24"/>
          </w:rPr>
          <w:t>www.geometri-piacenza.it</w:t>
        </w:r>
      </w:hyperlink>
    </w:p>
    <w:p w14:paraId="6288C956" w14:textId="77777777" w:rsidR="006D2A53" w:rsidRDefault="006D2A53" w:rsidP="006D2A53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rPr>
          <w:b w:val="0"/>
          <w:bCs w:val="0"/>
          <w:sz w:val="32"/>
        </w:rPr>
      </w:pPr>
    </w:p>
    <w:p w14:paraId="34A0CA19" w14:textId="77777777" w:rsidR="006D2A53" w:rsidRDefault="006D2A53" w:rsidP="006D2A53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rPr>
          <w:b w:val="0"/>
          <w:bCs w:val="0"/>
          <w:sz w:val="32"/>
        </w:rPr>
      </w:pPr>
    </w:p>
    <w:p w14:paraId="014760EE" w14:textId="77777777" w:rsidR="00A47CB8" w:rsidRDefault="00A47CB8" w:rsidP="006D2A53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rPr>
          <w:b w:val="0"/>
          <w:bCs w:val="0"/>
          <w:sz w:val="32"/>
        </w:rPr>
      </w:pPr>
    </w:p>
    <w:p w14:paraId="7C839178" w14:textId="77777777" w:rsidR="00A47CB8" w:rsidRDefault="00A47CB8" w:rsidP="006D2A53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rPr>
          <w:b w:val="0"/>
          <w:bCs w:val="0"/>
          <w:sz w:val="32"/>
        </w:rPr>
      </w:pPr>
    </w:p>
    <w:p w14:paraId="22D61E16" w14:textId="77777777" w:rsidR="00A47CB8" w:rsidRDefault="00A47CB8" w:rsidP="006D2A53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rPr>
          <w:b w:val="0"/>
          <w:bCs w:val="0"/>
          <w:sz w:val="32"/>
        </w:rPr>
      </w:pPr>
    </w:p>
    <w:p w14:paraId="7FF0B3B3" w14:textId="2AF548CE" w:rsidR="000516E0" w:rsidRPr="006D2A53" w:rsidRDefault="000516E0" w:rsidP="000516E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  <w:tab w:val="right" w:pos="5220"/>
          <w:tab w:val="left" w:pos="5954"/>
          <w:tab w:val="right" w:pos="6804"/>
        </w:tabs>
        <w:ind w:left="720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lastRenderedPageBreak/>
        <w:t>QUOTE ANNUALI</w:t>
      </w:r>
    </w:p>
    <w:p w14:paraId="0FD0D475" w14:textId="77777777" w:rsidR="001C097A" w:rsidRPr="001C097A" w:rsidRDefault="001C097A" w:rsidP="001C097A">
      <w:pPr>
        <w:pStyle w:val="Corpotesto"/>
        <w:tabs>
          <w:tab w:val="left" w:pos="426"/>
          <w:tab w:val="left" w:pos="709"/>
          <w:tab w:val="right" w:pos="9360"/>
        </w:tabs>
        <w:overflowPunct w:val="0"/>
        <w:autoSpaceDE w:val="0"/>
        <w:autoSpaceDN w:val="0"/>
        <w:adjustRightInd w:val="0"/>
        <w:spacing w:line="480" w:lineRule="atLeast"/>
        <w:ind w:left="720"/>
        <w:jc w:val="both"/>
        <w:rPr>
          <w:rFonts w:ascii="Calibri" w:hAnsi="Calibri"/>
          <w:b w:val="0"/>
          <w:bCs w:val="0"/>
          <w:sz w:val="32"/>
          <w:szCs w:val="32"/>
        </w:rPr>
      </w:pPr>
    </w:p>
    <w:p w14:paraId="3FB35AB5" w14:textId="2155E9FE" w:rsidR="006D2A53" w:rsidRPr="006D2A53" w:rsidRDefault="006D2A53" w:rsidP="006D2A53">
      <w:pPr>
        <w:pStyle w:val="Corpotesto"/>
        <w:numPr>
          <w:ilvl w:val="0"/>
          <w:numId w:val="12"/>
        </w:numPr>
        <w:tabs>
          <w:tab w:val="left" w:pos="426"/>
          <w:tab w:val="left" w:pos="709"/>
          <w:tab w:val="right" w:pos="9360"/>
        </w:tabs>
        <w:overflowPunct w:val="0"/>
        <w:autoSpaceDE w:val="0"/>
        <w:autoSpaceDN w:val="0"/>
        <w:adjustRightInd w:val="0"/>
        <w:spacing w:line="480" w:lineRule="atLeast"/>
        <w:jc w:val="both"/>
        <w:rPr>
          <w:rFonts w:ascii="Calibri" w:hAnsi="Calibri"/>
          <w:b w:val="0"/>
          <w:bCs w:val="0"/>
          <w:sz w:val="32"/>
          <w:szCs w:val="32"/>
        </w:rPr>
      </w:pPr>
      <w:r w:rsidRPr="006D2A53">
        <w:rPr>
          <w:rFonts w:ascii="Calibri" w:hAnsi="Calibri"/>
          <w:sz w:val="32"/>
          <w:szCs w:val="32"/>
        </w:rPr>
        <w:t xml:space="preserve">QUOTA DI ISCRIZIONE ANNUALE ALL’ALBO </w:t>
      </w:r>
      <w:r w:rsidR="00BE5F64">
        <w:rPr>
          <w:rFonts w:ascii="Calibri" w:hAnsi="Calibri"/>
          <w:sz w:val="32"/>
          <w:szCs w:val="32"/>
        </w:rPr>
        <w:tab/>
      </w:r>
      <w:r w:rsidRPr="006D2A53">
        <w:rPr>
          <w:rFonts w:ascii="Calibri" w:hAnsi="Calibri"/>
          <w:sz w:val="32"/>
          <w:szCs w:val="32"/>
        </w:rPr>
        <w:t xml:space="preserve">= </w:t>
      </w:r>
      <w:proofErr w:type="gramStart"/>
      <w:r w:rsidRPr="006D2A53">
        <w:rPr>
          <w:rFonts w:ascii="Calibri" w:hAnsi="Calibri"/>
          <w:sz w:val="32"/>
          <w:szCs w:val="32"/>
        </w:rPr>
        <w:t>Euro</w:t>
      </w:r>
      <w:proofErr w:type="gramEnd"/>
      <w:r w:rsidRPr="006D2A53">
        <w:rPr>
          <w:rFonts w:ascii="Calibri" w:hAnsi="Calibri"/>
          <w:sz w:val="32"/>
          <w:szCs w:val="32"/>
        </w:rPr>
        <w:t xml:space="preserve"> </w:t>
      </w:r>
      <w:r w:rsidR="00BE5F64">
        <w:rPr>
          <w:rFonts w:ascii="Calibri" w:hAnsi="Calibri"/>
          <w:sz w:val="32"/>
          <w:szCs w:val="32"/>
        </w:rPr>
        <w:t>350</w:t>
      </w:r>
      <w:r w:rsidRPr="006D2A53">
        <w:rPr>
          <w:rFonts w:ascii="Calibri" w:hAnsi="Calibri"/>
          <w:sz w:val="32"/>
          <w:szCs w:val="32"/>
        </w:rPr>
        <w:t>,00</w:t>
      </w:r>
    </w:p>
    <w:p w14:paraId="5EAB9975" w14:textId="64D6F79C" w:rsidR="006D2A53" w:rsidRPr="000516E0" w:rsidRDefault="006D2A53" w:rsidP="006D2A53">
      <w:pPr>
        <w:pStyle w:val="Corpotesto"/>
        <w:numPr>
          <w:ilvl w:val="0"/>
          <w:numId w:val="12"/>
        </w:numPr>
        <w:tabs>
          <w:tab w:val="left" w:pos="426"/>
          <w:tab w:val="left" w:pos="709"/>
          <w:tab w:val="right" w:pos="9360"/>
        </w:tabs>
        <w:overflowPunct w:val="0"/>
        <w:autoSpaceDE w:val="0"/>
        <w:autoSpaceDN w:val="0"/>
        <w:adjustRightInd w:val="0"/>
        <w:spacing w:line="480" w:lineRule="atLeast"/>
        <w:jc w:val="both"/>
        <w:rPr>
          <w:rFonts w:ascii="Calibri" w:hAnsi="Calibri"/>
          <w:b w:val="0"/>
          <w:bCs w:val="0"/>
          <w:sz w:val="32"/>
          <w:szCs w:val="32"/>
        </w:rPr>
      </w:pPr>
      <w:r w:rsidRPr="006D2A53">
        <w:rPr>
          <w:rFonts w:ascii="Calibri" w:hAnsi="Calibri"/>
          <w:sz w:val="32"/>
          <w:szCs w:val="32"/>
        </w:rPr>
        <w:t>QUOTA ISCRIZIONEANNUALE - SOCIETA’ “STP”</w:t>
      </w:r>
      <w:r w:rsidR="00BE5F64">
        <w:rPr>
          <w:rFonts w:ascii="Calibri" w:hAnsi="Calibri"/>
          <w:sz w:val="32"/>
          <w:szCs w:val="32"/>
        </w:rPr>
        <w:tab/>
      </w:r>
      <w:r w:rsidRPr="006D2A53">
        <w:rPr>
          <w:rFonts w:ascii="Calibri" w:hAnsi="Calibri"/>
          <w:sz w:val="32"/>
          <w:szCs w:val="32"/>
        </w:rPr>
        <w:t>=</w:t>
      </w:r>
      <w:r w:rsidR="000516E0">
        <w:rPr>
          <w:rFonts w:ascii="Calibri" w:hAnsi="Calibri"/>
          <w:sz w:val="32"/>
          <w:szCs w:val="32"/>
        </w:rPr>
        <w:t xml:space="preserve"> </w:t>
      </w:r>
      <w:proofErr w:type="gramStart"/>
      <w:r w:rsidRPr="006D2A53">
        <w:rPr>
          <w:rFonts w:ascii="Calibri" w:hAnsi="Calibri"/>
          <w:sz w:val="32"/>
          <w:szCs w:val="32"/>
        </w:rPr>
        <w:t>Euro</w:t>
      </w:r>
      <w:proofErr w:type="gramEnd"/>
      <w:r w:rsidR="000516E0">
        <w:rPr>
          <w:rFonts w:ascii="Calibri" w:hAnsi="Calibri"/>
          <w:sz w:val="32"/>
          <w:szCs w:val="32"/>
        </w:rPr>
        <w:t xml:space="preserve"> </w:t>
      </w:r>
      <w:r w:rsidR="00BE5F64">
        <w:rPr>
          <w:rFonts w:ascii="Calibri" w:hAnsi="Calibri"/>
          <w:sz w:val="32"/>
          <w:szCs w:val="32"/>
        </w:rPr>
        <w:t>350</w:t>
      </w:r>
      <w:r w:rsidRPr="006D2A53">
        <w:rPr>
          <w:rFonts w:ascii="Calibri" w:hAnsi="Calibri"/>
          <w:sz w:val="32"/>
          <w:szCs w:val="32"/>
        </w:rPr>
        <w:t>,00</w:t>
      </w:r>
    </w:p>
    <w:p w14:paraId="4BFE4E18" w14:textId="77777777" w:rsidR="000516E0" w:rsidRPr="006D2A53" w:rsidRDefault="000516E0" w:rsidP="000516E0">
      <w:pPr>
        <w:pStyle w:val="Corpotesto"/>
        <w:tabs>
          <w:tab w:val="left" w:pos="426"/>
          <w:tab w:val="left" w:pos="709"/>
          <w:tab w:val="right" w:pos="9360"/>
        </w:tabs>
        <w:overflowPunct w:val="0"/>
        <w:autoSpaceDE w:val="0"/>
        <w:autoSpaceDN w:val="0"/>
        <w:adjustRightInd w:val="0"/>
        <w:spacing w:line="480" w:lineRule="atLeast"/>
        <w:ind w:left="720"/>
        <w:jc w:val="both"/>
        <w:rPr>
          <w:rFonts w:ascii="Calibri" w:hAnsi="Calibri"/>
          <w:b w:val="0"/>
          <w:bCs w:val="0"/>
          <w:sz w:val="32"/>
          <w:szCs w:val="32"/>
        </w:rPr>
      </w:pPr>
    </w:p>
    <w:p w14:paraId="7571ADF4" w14:textId="234FAF55" w:rsidR="000516E0" w:rsidRPr="000516E0" w:rsidRDefault="006D2A53" w:rsidP="000516E0">
      <w:pPr>
        <w:pStyle w:val="Corpotesto"/>
        <w:tabs>
          <w:tab w:val="left" w:pos="426"/>
          <w:tab w:val="left" w:pos="709"/>
          <w:tab w:val="right" w:pos="9360"/>
        </w:tabs>
        <w:overflowPunct w:val="0"/>
        <w:autoSpaceDE w:val="0"/>
        <w:autoSpaceDN w:val="0"/>
        <w:adjustRightInd w:val="0"/>
        <w:spacing w:line="360" w:lineRule="auto"/>
        <w:ind w:left="720"/>
        <w:jc w:val="both"/>
        <w:rPr>
          <w:rFonts w:ascii="Calibri" w:hAnsi="Calibri"/>
          <w:sz w:val="24"/>
        </w:rPr>
      </w:pPr>
      <w:r w:rsidRPr="000516E0">
        <w:rPr>
          <w:rFonts w:ascii="Calibri" w:hAnsi="Calibri"/>
          <w:sz w:val="24"/>
        </w:rPr>
        <w:t xml:space="preserve">SCADENZA RISCOSSIONE CON “PAGO-PA” IN UNICA RATA 30 APRILE </w:t>
      </w:r>
      <w:r w:rsidR="000516E0">
        <w:rPr>
          <w:rFonts w:ascii="Calibri" w:hAnsi="Calibri"/>
          <w:sz w:val="24"/>
        </w:rPr>
        <w:t>DI OGNI ANNO</w:t>
      </w:r>
    </w:p>
    <w:p w14:paraId="282565AE" w14:textId="62B6D8BD" w:rsidR="006D2A53" w:rsidRPr="000516E0" w:rsidRDefault="006D2A53" w:rsidP="000516E0">
      <w:pPr>
        <w:pStyle w:val="Corpotesto"/>
        <w:tabs>
          <w:tab w:val="left" w:pos="426"/>
          <w:tab w:val="left" w:pos="709"/>
          <w:tab w:val="right" w:pos="9360"/>
        </w:tabs>
        <w:overflowPunct w:val="0"/>
        <w:autoSpaceDE w:val="0"/>
        <w:autoSpaceDN w:val="0"/>
        <w:adjustRightInd w:val="0"/>
        <w:ind w:left="720"/>
        <w:jc w:val="both"/>
        <w:rPr>
          <w:rFonts w:ascii="Calibri" w:hAnsi="Calibri"/>
          <w:bCs w:val="0"/>
          <w:sz w:val="24"/>
        </w:rPr>
      </w:pPr>
      <w:r w:rsidRPr="000516E0">
        <w:rPr>
          <w:rFonts w:ascii="Calibri" w:hAnsi="Calibri"/>
          <w:sz w:val="24"/>
        </w:rPr>
        <w:t xml:space="preserve">PER TARDIVO PAGAMENTO A PARTIRE DAL 15 MAGGIO SI APPLICHERANNO INOLTRE LE SEGUENTI MAGGIORAZIONI:                       </w:t>
      </w:r>
    </w:p>
    <w:p w14:paraId="3DBA8493" w14:textId="61B866CB" w:rsidR="006D2A53" w:rsidRPr="000516E0" w:rsidRDefault="006D2A53" w:rsidP="000516E0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ind w:left="720"/>
        <w:jc w:val="both"/>
        <w:rPr>
          <w:rFonts w:ascii="Calibri" w:hAnsi="Calibri"/>
          <w:sz w:val="24"/>
        </w:rPr>
      </w:pPr>
      <w:r w:rsidRPr="000516E0">
        <w:rPr>
          <w:rFonts w:ascii="Calibri" w:hAnsi="Calibri"/>
          <w:sz w:val="24"/>
        </w:rPr>
        <w:t>dal 15 MAGGIO 2024 al 30 GIUGNO</w:t>
      </w:r>
      <w:r w:rsidR="000516E0">
        <w:rPr>
          <w:rFonts w:ascii="Calibri" w:hAnsi="Calibri"/>
          <w:sz w:val="24"/>
        </w:rPr>
        <w:t xml:space="preserve"> DI OGNI ANNO</w:t>
      </w:r>
      <w:r w:rsidRPr="000516E0">
        <w:rPr>
          <w:rFonts w:ascii="Calibri" w:hAnsi="Calibri"/>
          <w:sz w:val="24"/>
        </w:rPr>
        <w:tab/>
      </w:r>
      <w:r w:rsidRPr="000516E0">
        <w:rPr>
          <w:rFonts w:ascii="Calibri" w:hAnsi="Calibri"/>
          <w:sz w:val="24"/>
        </w:rPr>
        <w:tab/>
        <w:t xml:space="preserve">= </w:t>
      </w:r>
      <w:proofErr w:type="gramStart"/>
      <w:r w:rsidRPr="000516E0">
        <w:rPr>
          <w:rFonts w:ascii="Calibri" w:hAnsi="Calibri"/>
          <w:sz w:val="24"/>
        </w:rPr>
        <w:t>Euro</w:t>
      </w:r>
      <w:proofErr w:type="gramEnd"/>
      <w:r w:rsidRPr="000516E0">
        <w:rPr>
          <w:rFonts w:ascii="Calibri" w:hAnsi="Calibri"/>
          <w:sz w:val="24"/>
        </w:rPr>
        <w:t xml:space="preserve"> 50,00 </w:t>
      </w:r>
    </w:p>
    <w:p w14:paraId="377CD65E" w14:textId="1B7ED91F" w:rsidR="006D2A53" w:rsidRPr="000516E0" w:rsidRDefault="006D2A53" w:rsidP="000516E0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ind w:left="720"/>
        <w:jc w:val="both"/>
        <w:rPr>
          <w:rFonts w:ascii="Calibri" w:hAnsi="Calibri"/>
          <w:sz w:val="24"/>
        </w:rPr>
      </w:pPr>
      <w:r w:rsidRPr="000516E0">
        <w:rPr>
          <w:rFonts w:ascii="Calibri" w:hAnsi="Calibri"/>
          <w:sz w:val="24"/>
        </w:rPr>
        <w:t>dal 1° LUGLIO 2024 al 30 SETTEMBRE</w:t>
      </w:r>
      <w:r w:rsidR="000516E0" w:rsidRPr="000516E0">
        <w:rPr>
          <w:rFonts w:ascii="Calibri" w:hAnsi="Calibri"/>
          <w:sz w:val="24"/>
        </w:rPr>
        <w:t xml:space="preserve"> </w:t>
      </w:r>
      <w:r w:rsidR="000516E0">
        <w:rPr>
          <w:rFonts w:ascii="Calibri" w:hAnsi="Calibri"/>
          <w:sz w:val="24"/>
        </w:rPr>
        <w:t>DI OGNI ANNO</w:t>
      </w:r>
      <w:r w:rsidRPr="000516E0">
        <w:rPr>
          <w:rFonts w:ascii="Calibri" w:hAnsi="Calibri"/>
          <w:sz w:val="24"/>
        </w:rPr>
        <w:tab/>
      </w:r>
      <w:r w:rsidRPr="000516E0">
        <w:rPr>
          <w:rFonts w:ascii="Calibri" w:hAnsi="Calibri"/>
          <w:sz w:val="24"/>
        </w:rPr>
        <w:tab/>
        <w:t xml:space="preserve">= </w:t>
      </w:r>
      <w:proofErr w:type="gramStart"/>
      <w:r w:rsidRPr="000516E0">
        <w:rPr>
          <w:rFonts w:ascii="Calibri" w:hAnsi="Calibri"/>
          <w:sz w:val="24"/>
        </w:rPr>
        <w:t>Euro</w:t>
      </w:r>
      <w:proofErr w:type="gramEnd"/>
      <w:r w:rsidRPr="000516E0">
        <w:rPr>
          <w:rFonts w:ascii="Calibri" w:hAnsi="Calibri"/>
          <w:sz w:val="24"/>
        </w:rPr>
        <w:t xml:space="preserve"> 100,00 </w:t>
      </w:r>
    </w:p>
    <w:p w14:paraId="4B389B41" w14:textId="29DFFFFA" w:rsidR="006D2A53" w:rsidRDefault="006D2A53" w:rsidP="000516E0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ind w:left="720"/>
        <w:jc w:val="both"/>
        <w:rPr>
          <w:rFonts w:ascii="Calibri" w:hAnsi="Calibri"/>
          <w:sz w:val="24"/>
        </w:rPr>
      </w:pPr>
      <w:r w:rsidRPr="000516E0">
        <w:rPr>
          <w:rFonts w:ascii="Calibri" w:hAnsi="Calibri"/>
          <w:sz w:val="24"/>
        </w:rPr>
        <w:t>dal 1° OTTOBRE 2024 al 31 DICEMBRE</w:t>
      </w:r>
      <w:r w:rsidR="000516E0" w:rsidRPr="000516E0">
        <w:rPr>
          <w:rFonts w:ascii="Calibri" w:hAnsi="Calibri"/>
          <w:sz w:val="24"/>
        </w:rPr>
        <w:t xml:space="preserve"> </w:t>
      </w:r>
      <w:r w:rsidR="000516E0">
        <w:rPr>
          <w:rFonts w:ascii="Calibri" w:hAnsi="Calibri"/>
          <w:sz w:val="24"/>
        </w:rPr>
        <w:t>DI OGNI ANNO</w:t>
      </w:r>
      <w:r w:rsidRPr="000516E0">
        <w:rPr>
          <w:rFonts w:ascii="Calibri" w:hAnsi="Calibri"/>
          <w:sz w:val="24"/>
        </w:rPr>
        <w:tab/>
      </w:r>
      <w:r w:rsidRPr="000516E0">
        <w:rPr>
          <w:rFonts w:ascii="Calibri" w:hAnsi="Calibri"/>
          <w:sz w:val="24"/>
        </w:rPr>
        <w:tab/>
        <w:t xml:space="preserve">= </w:t>
      </w:r>
      <w:proofErr w:type="gramStart"/>
      <w:r w:rsidRPr="000516E0">
        <w:rPr>
          <w:rFonts w:ascii="Calibri" w:hAnsi="Calibri"/>
          <w:sz w:val="24"/>
        </w:rPr>
        <w:t>Euro</w:t>
      </w:r>
      <w:proofErr w:type="gramEnd"/>
      <w:r w:rsidRPr="000516E0">
        <w:rPr>
          <w:rFonts w:ascii="Calibri" w:hAnsi="Calibri"/>
          <w:sz w:val="24"/>
        </w:rPr>
        <w:t xml:space="preserve"> 150,00 </w:t>
      </w:r>
    </w:p>
    <w:p w14:paraId="14E93A51" w14:textId="77777777" w:rsidR="000516E0" w:rsidRPr="000516E0" w:rsidRDefault="000516E0" w:rsidP="006D2A53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spacing w:line="480" w:lineRule="atLeast"/>
        <w:ind w:left="720"/>
        <w:jc w:val="both"/>
        <w:rPr>
          <w:rFonts w:ascii="Calibri" w:hAnsi="Calibri"/>
          <w:sz w:val="24"/>
        </w:rPr>
      </w:pPr>
    </w:p>
    <w:p w14:paraId="55A8F4EA" w14:textId="1BA5A69A" w:rsidR="006D2A53" w:rsidRPr="006D2A53" w:rsidRDefault="006D2A53" w:rsidP="006D2A53">
      <w:pPr>
        <w:pStyle w:val="Corpotesto"/>
        <w:tabs>
          <w:tab w:val="left" w:pos="426"/>
          <w:tab w:val="right" w:pos="5220"/>
          <w:tab w:val="left" w:pos="5954"/>
          <w:tab w:val="right" w:pos="6804"/>
        </w:tabs>
        <w:rPr>
          <w:rFonts w:ascii="Calibri" w:hAnsi="Calibri"/>
          <w:sz w:val="32"/>
          <w:szCs w:val="32"/>
        </w:rPr>
      </w:pPr>
      <w:r w:rsidRPr="006D2A53">
        <w:rPr>
          <w:rFonts w:ascii="Calibri" w:hAnsi="Calibri"/>
          <w:sz w:val="32"/>
          <w:szCs w:val="32"/>
        </w:rPr>
        <w:t xml:space="preserve">Si delibera inoltre la riduzione della quota </w:t>
      </w:r>
      <w:r w:rsidRPr="006D2A53">
        <w:rPr>
          <w:rFonts w:ascii="Calibri" w:hAnsi="Calibri"/>
          <w:sz w:val="32"/>
          <w:szCs w:val="32"/>
          <w:u w:val="single"/>
        </w:rPr>
        <w:t>del primo anno di iscrizione</w:t>
      </w:r>
      <w:r w:rsidRPr="006D2A53">
        <w:rPr>
          <w:rFonts w:ascii="Calibri" w:hAnsi="Calibri"/>
          <w:sz w:val="32"/>
          <w:szCs w:val="32"/>
        </w:rPr>
        <w:t xml:space="preserve"> per:</w:t>
      </w:r>
    </w:p>
    <w:p w14:paraId="4DC888DA" w14:textId="35ABD250" w:rsidR="006D2A53" w:rsidRDefault="006D2A53" w:rsidP="000516E0">
      <w:pPr>
        <w:pStyle w:val="Corpotesto"/>
        <w:numPr>
          <w:ilvl w:val="0"/>
          <w:numId w:val="12"/>
        </w:numPr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32"/>
          <w:szCs w:val="32"/>
        </w:rPr>
      </w:pPr>
      <w:r w:rsidRPr="006D2A53">
        <w:rPr>
          <w:rFonts w:ascii="Calibri" w:hAnsi="Calibri"/>
          <w:sz w:val="32"/>
          <w:szCs w:val="32"/>
        </w:rPr>
        <w:t>NUOVI ISCRITTI FINO A 30 ANNI DI ETA’</w:t>
      </w:r>
      <w:r w:rsidRPr="006D2A53">
        <w:rPr>
          <w:rFonts w:ascii="Calibri" w:hAnsi="Calibri"/>
          <w:sz w:val="32"/>
          <w:szCs w:val="32"/>
        </w:rPr>
        <w:tab/>
      </w:r>
      <w:r w:rsidRPr="006D2A53">
        <w:rPr>
          <w:rFonts w:ascii="Calibri" w:hAnsi="Calibri"/>
          <w:sz w:val="32"/>
          <w:szCs w:val="32"/>
        </w:rPr>
        <w:tab/>
        <w:t xml:space="preserve">= </w:t>
      </w:r>
      <w:proofErr w:type="gramStart"/>
      <w:r w:rsidRPr="006D2A53">
        <w:rPr>
          <w:rFonts w:ascii="Calibri" w:hAnsi="Calibri"/>
          <w:sz w:val="32"/>
          <w:szCs w:val="32"/>
        </w:rPr>
        <w:t>Euro</w:t>
      </w:r>
      <w:proofErr w:type="gramEnd"/>
      <w:r w:rsidRPr="006D2A53">
        <w:rPr>
          <w:rFonts w:ascii="Calibri" w:hAnsi="Calibri"/>
          <w:sz w:val="32"/>
          <w:szCs w:val="32"/>
        </w:rPr>
        <w:t xml:space="preserve"> 150,00 </w:t>
      </w:r>
    </w:p>
    <w:p w14:paraId="70A1A835" w14:textId="77777777" w:rsidR="006D2A53" w:rsidRPr="006D2A53" w:rsidRDefault="006D2A53" w:rsidP="006D2A53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32"/>
          <w:szCs w:val="32"/>
        </w:rPr>
      </w:pPr>
    </w:p>
    <w:p w14:paraId="2136F6DA" w14:textId="7E8C503C" w:rsidR="006D2A53" w:rsidRPr="006D2A53" w:rsidRDefault="006D2A53" w:rsidP="000516E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  <w:tab w:val="right" w:pos="5220"/>
          <w:tab w:val="left" w:pos="5954"/>
          <w:tab w:val="right" w:pos="6804"/>
        </w:tabs>
        <w:rPr>
          <w:rFonts w:ascii="Calibri" w:hAnsi="Calibri"/>
          <w:sz w:val="32"/>
          <w:szCs w:val="32"/>
        </w:rPr>
      </w:pPr>
      <w:r w:rsidRPr="006D2A53">
        <w:rPr>
          <w:rFonts w:ascii="Calibri" w:hAnsi="Calibri"/>
          <w:sz w:val="32"/>
          <w:szCs w:val="32"/>
        </w:rPr>
        <w:t>TASSE DI PRIMA ISCRIZIONE O REISCRIZIONE</w:t>
      </w:r>
    </w:p>
    <w:p w14:paraId="38C8AB0F" w14:textId="77777777" w:rsidR="001C097A" w:rsidRDefault="001C097A" w:rsidP="006D2A53">
      <w:pPr>
        <w:pStyle w:val="Corpotesto"/>
        <w:tabs>
          <w:tab w:val="left" w:pos="426"/>
          <w:tab w:val="right" w:pos="5220"/>
          <w:tab w:val="left" w:pos="5954"/>
          <w:tab w:val="right" w:pos="6804"/>
        </w:tabs>
        <w:rPr>
          <w:rFonts w:ascii="Calibri" w:hAnsi="Calibri"/>
          <w:sz w:val="32"/>
          <w:szCs w:val="32"/>
        </w:rPr>
      </w:pPr>
    </w:p>
    <w:p w14:paraId="54A8D300" w14:textId="59735675" w:rsidR="006D2A53" w:rsidRPr="006D2A53" w:rsidRDefault="006D2A53" w:rsidP="006D2A53">
      <w:pPr>
        <w:pStyle w:val="Corpotesto"/>
        <w:tabs>
          <w:tab w:val="left" w:pos="426"/>
          <w:tab w:val="right" w:pos="5220"/>
          <w:tab w:val="left" w:pos="5954"/>
          <w:tab w:val="right" w:pos="6804"/>
        </w:tabs>
        <w:rPr>
          <w:rFonts w:ascii="Calibri" w:hAnsi="Calibri"/>
          <w:sz w:val="32"/>
          <w:szCs w:val="32"/>
        </w:rPr>
      </w:pPr>
      <w:r w:rsidRPr="006D2A53">
        <w:rPr>
          <w:rFonts w:ascii="Calibri" w:hAnsi="Calibri"/>
          <w:sz w:val="32"/>
          <w:szCs w:val="32"/>
        </w:rPr>
        <w:t>VERSAMENTO TASSA DI CONCESSIONE GOVERNATIVA PARI AD EURO 168,00 SUL C/C 8003 AGENZIA DELLE ENTRATE CAUSALE “ISCRIZIONE ALBO PROFESSIONALE”</w:t>
      </w:r>
    </w:p>
    <w:p w14:paraId="6BB37D9D" w14:textId="1443DDAD" w:rsidR="006D2A53" w:rsidRPr="006D2A53" w:rsidRDefault="006D2A53" w:rsidP="000516E0">
      <w:pPr>
        <w:pStyle w:val="Corpotesto"/>
        <w:numPr>
          <w:ilvl w:val="0"/>
          <w:numId w:val="12"/>
        </w:numPr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32"/>
          <w:szCs w:val="32"/>
        </w:rPr>
      </w:pPr>
      <w:r w:rsidRPr="006D2A53">
        <w:rPr>
          <w:rFonts w:ascii="Calibri" w:hAnsi="Calibri"/>
          <w:sz w:val="32"/>
          <w:szCs w:val="32"/>
        </w:rPr>
        <w:t>FINO A TRENTA ANNI DI ETA’</w:t>
      </w:r>
      <w:r w:rsidRPr="006D2A53">
        <w:rPr>
          <w:rFonts w:ascii="Calibri" w:hAnsi="Calibri"/>
          <w:sz w:val="32"/>
          <w:szCs w:val="32"/>
        </w:rPr>
        <w:tab/>
      </w:r>
      <w:r w:rsidRPr="006D2A53">
        <w:rPr>
          <w:rFonts w:ascii="Calibri" w:hAnsi="Calibri"/>
          <w:sz w:val="32"/>
          <w:szCs w:val="32"/>
        </w:rPr>
        <w:tab/>
        <w:t xml:space="preserve">= </w:t>
      </w:r>
      <w:proofErr w:type="gramStart"/>
      <w:r w:rsidRPr="006D2A53">
        <w:rPr>
          <w:rFonts w:ascii="Calibri" w:hAnsi="Calibri"/>
          <w:sz w:val="32"/>
          <w:szCs w:val="32"/>
        </w:rPr>
        <w:t>Euro</w:t>
      </w:r>
      <w:proofErr w:type="gramEnd"/>
      <w:r w:rsidRPr="006D2A53">
        <w:rPr>
          <w:rFonts w:ascii="Calibri" w:hAnsi="Calibri"/>
          <w:sz w:val="32"/>
          <w:szCs w:val="32"/>
        </w:rPr>
        <w:t xml:space="preserve"> 100,00 </w:t>
      </w:r>
    </w:p>
    <w:p w14:paraId="5FE6EF56" w14:textId="693EF9E8" w:rsidR="006D2A53" w:rsidRPr="006D2A53" w:rsidRDefault="006D2A53" w:rsidP="000516E0">
      <w:pPr>
        <w:pStyle w:val="Corpotesto"/>
        <w:numPr>
          <w:ilvl w:val="0"/>
          <w:numId w:val="12"/>
        </w:numPr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32"/>
          <w:szCs w:val="32"/>
        </w:rPr>
      </w:pPr>
      <w:r w:rsidRPr="006D2A53">
        <w:rPr>
          <w:rFonts w:ascii="Calibri" w:hAnsi="Calibri"/>
          <w:sz w:val="32"/>
          <w:szCs w:val="32"/>
        </w:rPr>
        <w:t>OLTRE I 30 ANNI DI ETA’</w:t>
      </w:r>
      <w:r w:rsidRPr="006D2A53">
        <w:rPr>
          <w:rFonts w:ascii="Calibri" w:hAnsi="Calibri"/>
          <w:sz w:val="32"/>
          <w:szCs w:val="32"/>
        </w:rPr>
        <w:tab/>
      </w:r>
      <w:r w:rsidRPr="006D2A53">
        <w:rPr>
          <w:rFonts w:ascii="Calibri" w:hAnsi="Calibri"/>
          <w:sz w:val="32"/>
          <w:szCs w:val="32"/>
        </w:rPr>
        <w:tab/>
        <w:t xml:space="preserve">= </w:t>
      </w:r>
      <w:proofErr w:type="gramStart"/>
      <w:r w:rsidRPr="006D2A53">
        <w:rPr>
          <w:rFonts w:ascii="Calibri" w:hAnsi="Calibri"/>
          <w:sz w:val="32"/>
          <w:szCs w:val="32"/>
        </w:rPr>
        <w:t>Euro</w:t>
      </w:r>
      <w:proofErr w:type="gramEnd"/>
      <w:r w:rsidRPr="006D2A53">
        <w:rPr>
          <w:rFonts w:ascii="Calibri" w:hAnsi="Calibri"/>
          <w:sz w:val="32"/>
          <w:szCs w:val="32"/>
        </w:rPr>
        <w:t xml:space="preserve"> </w:t>
      </w:r>
      <w:r w:rsidR="00BE5F64">
        <w:rPr>
          <w:rFonts w:ascii="Calibri" w:hAnsi="Calibri"/>
          <w:sz w:val="32"/>
          <w:szCs w:val="32"/>
        </w:rPr>
        <w:t>350</w:t>
      </w:r>
      <w:r w:rsidRPr="006D2A53">
        <w:rPr>
          <w:rFonts w:ascii="Calibri" w:hAnsi="Calibri"/>
          <w:sz w:val="32"/>
          <w:szCs w:val="32"/>
        </w:rPr>
        <w:t xml:space="preserve">,00 </w:t>
      </w:r>
    </w:p>
    <w:p w14:paraId="3978A776" w14:textId="27D3B967" w:rsidR="006D2A53" w:rsidRPr="006D2A53" w:rsidRDefault="006D2A53" w:rsidP="000516E0">
      <w:pPr>
        <w:pStyle w:val="Corpotesto"/>
        <w:numPr>
          <w:ilvl w:val="0"/>
          <w:numId w:val="12"/>
        </w:numPr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32"/>
          <w:szCs w:val="32"/>
        </w:rPr>
      </w:pPr>
      <w:r w:rsidRPr="006D2A53">
        <w:rPr>
          <w:rFonts w:ascii="Calibri" w:hAnsi="Calibri"/>
          <w:sz w:val="32"/>
          <w:szCs w:val="32"/>
        </w:rPr>
        <w:t>SOCIETA’ - “STP”</w:t>
      </w:r>
      <w:r w:rsidRPr="006D2A53">
        <w:rPr>
          <w:rFonts w:ascii="Calibri" w:hAnsi="Calibri"/>
          <w:sz w:val="32"/>
          <w:szCs w:val="32"/>
        </w:rPr>
        <w:tab/>
      </w:r>
      <w:r w:rsidRPr="006D2A53">
        <w:rPr>
          <w:rFonts w:ascii="Calibri" w:hAnsi="Calibri"/>
          <w:sz w:val="32"/>
          <w:szCs w:val="32"/>
        </w:rPr>
        <w:tab/>
        <w:t xml:space="preserve">= </w:t>
      </w:r>
      <w:proofErr w:type="gramStart"/>
      <w:r w:rsidRPr="006D2A53">
        <w:rPr>
          <w:rFonts w:ascii="Calibri" w:hAnsi="Calibri"/>
          <w:sz w:val="32"/>
          <w:szCs w:val="32"/>
        </w:rPr>
        <w:t>Euro</w:t>
      </w:r>
      <w:proofErr w:type="gramEnd"/>
      <w:r w:rsidRPr="006D2A53">
        <w:rPr>
          <w:rFonts w:ascii="Calibri" w:hAnsi="Calibri"/>
          <w:sz w:val="32"/>
          <w:szCs w:val="32"/>
        </w:rPr>
        <w:t xml:space="preserve"> </w:t>
      </w:r>
      <w:r w:rsidR="00BE5F64">
        <w:rPr>
          <w:rFonts w:ascii="Calibri" w:hAnsi="Calibri"/>
          <w:sz w:val="32"/>
          <w:szCs w:val="32"/>
        </w:rPr>
        <w:t>350</w:t>
      </w:r>
      <w:r w:rsidRPr="006D2A53">
        <w:rPr>
          <w:rFonts w:ascii="Calibri" w:hAnsi="Calibri"/>
          <w:sz w:val="32"/>
          <w:szCs w:val="32"/>
        </w:rPr>
        <w:t>,00</w:t>
      </w:r>
    </w:p>
    <w:p w14:paraId="45B3F913" w14:textId="77777777" w:rsidR="000516E0" w:rsidRDefault="000516E0" w:rsidP="006D2A53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32"/>
          <w:szCs w:val="32"/>
        </w:rPr>
      </w:pPr>
    </w:p>
    <w:p w14:paraId="054D0383" w14:textId="77777777" w:rsidR="00A20AF0" w:rsidRDefault="00A20AF0" w:rsidP="00A20AF0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24"/>
          <w:u w:val="single"/>
        </w:rPr>
      </w:pPr>
    </w:p>
    <w:p w14:paraId="1FCFA0FC" w14:textId="77777777" w:rsidR="00A47CB8" w:rsidRPr="00A47CB8" w:rsidRDefault="00A47CB8" w:rsidP="00A20AF0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24"/>
          <w:u w:val="single"/>
        </w:rPr>
      </w:pPr>
    </w:p>
    <w:p w14:paraId="768C7428" w14:textId="77777777" w:rsidR="00A20AF0" w:rsidRDefault="00A20AF0" w:rsidP="00A20AF0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24"/>
          <w:u w:val="single"/>
        </w:rPr>
      </w:pPr>
      <w:r w:rsidRPr="00A47CB8">
        <w:rPr>
          <w:rFonts w:ascii="Calibri" w:hAnsi="Calibri"/>
          <w:sz w:val="24"/>
          <w:u w:val="single"/>
        </w:rPr>
        <w:t>PER NORMA DI LEGGE GLI ISCRITTI AL SOLO ALBO E NON ALLA CASSA GEOMETRI NON RICEVERANNO IL TIMBRO PROFESSIONALE NON POTENDO GLI STESSI ESERCITARE ALCUNA ATTIVITA’ PROFESSIONALE</w:t>
      </w:r>
    </w:p>
    <w:p w14:paraId="1E98E2B0" w14:textId="77777777" w:rsidR="00A47CB8" w:rsidRPr="00A47CB8" w:rsidRDefault="00A47CB8" w:rsidP="00A20AF0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24"/>
          <w:u w:val="single"/>
        </w:rPr>
      </w:pPr>
    </w:p>
    <w:p w14:paraId="385D190F" w14:textId="77777777" w:rsidR="00A20AF0" w:rsidRPr="00640073" w:rsidRDefault="00A20AF0" w:rsidP="001C097A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jc w:val="left"/>
        <w:rPr>
          <w:rFonts w:ascii="Calibri" w:hAnsi="Calibri"/>
          <w:sz w:val="24"/>
          <w:u w:val="single"/>
        </w:rPr>
      </w:pPr>
    </w:p>
    <w:p w14:paraId="11419F91" w14:textId="77777777" w:rsidR="00A20AF0" w:rsidRDefault="00A20AF0" w:rsidP="00A20AF0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24"/>
          <w:u w:val="single"/>
        </w:rPr>
      </w:pPr>
      <w:r w:rsidRPr="00640073">
        <w:rPr>
          <w:rFonts w:ascii="Calibri" w:hAnsi="Calibri"/>
          <w:sz w:val="24"/>
          <w:u w:val="single"/>
        </w:rPr>
        <w:t>SI RICORDA INOLTRE CHE SIA IN CASO DI NUOVA ISCRIZIONE CHE DI REISCRIZIONE OCCORRE SEMPRE AVER SUPERATO L’ESAME DI STATO PREVISTO PER L’ABILITAZIONE ALLA PROFESSIONE.</w:t>
      </w:r>
      <w:r>
        <w:rPr>
          <w:rFonts w:ascii="Calibri" w:hAnsi="Calibri"/>
          <w:sz w:val="24"/>
          <w:u w:val="single"/>
        </w:rPr>
        <w:br w:type="page"/>
      </w:r>
    </w:p>
    <w:p w14:paraId="26F2DE27" w14:textId="77777777" w:rsidR="00490B63" w:rsidRDefault="00490B63" w:rsidP="00490B63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4E4150D0" w14:textId="77777777" w:rsidR="00490B63" w:rsidRDefault="00490B63" w:rsidP="00490B63">
      <w:pPr>
        <w:pStyle w:val="Default"/>
        <w:spacing w:line="276" w:lineRule="auto"/>
      </w:pPr>
    </w:p>
    <w:p w14:paraId="3AC622D0" w14:textId="77777777" w:rsidR="00490B63" w:rsidRDefault="00490B63" w:rsidP="00490B63">
      <w:pPr>
        <w:pStyle w:val="Default"/>
        <w:spacing w:line="276" w:lineRule="auto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COLLEGIO GEOMETRI E GEOMETRI LAUREATI DELLA PROVINCIA DI PIACENZA</w:t>
      </w:r>
    </w:p>
    <w:p w14:paraId="5E326AF0" w14:textId="77777777" w:rsidR="00490B63" w:rsidRDefault="00490B63" w:rsidP="00490B63">
      <w:pPr>
        <w:pStyle w:val="Default"/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CAP 29122 – Strada Farnesiana 104 – Tel. 0523/590240 – Fax 0523/590895</w:t>
      </w:r>
    </w:p>
    <w:p w14:paraId="4F3D702C" w14:textId="77777777" w:rsidR="00490B63" w:rsidRDefault="00490B63" w:rsidP="00490B63">
      <w:pPr>
        <w:pStyle w:val="Default"/>
        <w:spacing w:line="276" w:lineRule="auto"/>
        <w:jc w:val="center"/>
        <w:rPr>
          <w:color w:val="0000FF"/>
          <w:sz w:val="20"/>
          <w:szCs w:val="20"/>
        </w:rPr>
      </w:pPr>
      <w:proofErr w:type="gramStart"/>
      <w:r>
        <w:rPr>
          <w:sz w:val="20"/>
          <w:szCs w:val="20"/>
        </w:rPr>
        <w:t>Web :</w:t>
      </w:r>
      <w:proofErr w:type="gramEnd"/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 xml:space="preserve">www.geometri-piacenza.it </w:t>
      </w:r>
      <w:proofErr w:type="gramStart"/>
      <w:r>
        <w:rPr>
          <w:sz w:val="20"/>
          <w:szCs w:val="20"/>
        </w:rPr>
        <w:t>E-mail :</w:t>
      </w:r>
      <w:proofErr w:type="gramEnd"/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collegio@collegiogeometripc.com</w:t>
      </w:r>
    </w:p>
    <w:p w14:paraId="030532E9" w14:textId="77777777" w:rsidR="00490B63" w:rsidRDefault="00490B63" w:rsidP="00490B63">
      <w:pPr>
        <w:pStyle w:val="Default"/>
        <w:spacing w:line="276" w:lineRule="auto"/>
        <w:jc w:val="center"/>
        <w:rPr>
          <w:color w:val="0000FF"/>
          <w:sz w:val="20"/>
          <w:szCs w:val="20"/>
        </w:rPr>
      </w:pPr>
      <w:proofErr w:type="gramStart"/>
      <w:r>
        <w:rPr>
          <w:sz w:val="20"/>
          <w:szCs w:val="20"/>
        </w:rPr>
        <w:t>PEC :</w:t>
      </w:r>
      <w:proofErr w:type="gramEnd"/>
      <w:r>
        <w:rPr>
          <w:sz w:val="20"/>
          <w:szCs w:val="20"/>
        </w:rPr>
        <w:t xml:space="preserve"> </w:t>
      </w:r>
      <w:hyperlink r:id="rId9" w:history="1">
        <w:r w:rsidRPr="00885831">
          <w:rPr>
            <w:rStyle w:val="Collegamentoipertestuale"/>
            <w:sz w:val="20"/>
            <w:szCs w:val="20"/>
          </w:rPr>
          <w:t>collegio.piacenza@geopec.it</w:t>
        </w:r>
      </w:hyperlink>
    </w:p>
    <w:p w14:paraId="797ECFD6" w14:textId="77777777" w:rsidR="00490B63" w:rsidRDefault="00490B63" w:rsidP="00490B63">
      <w:pPr>
        <w:pStyle w:val="Default"/>
        <w:spacing w:line="276" w:lineRule="auto"/>
        <w:jc w:val="center"/>
        <w:rPr>
          <w:color w:val="0000FF"/>
          <w:sz w:val="20"/>
          <w:szCs w:val="20"/>
        </w:rPr>
      </w:pPr>
    </w:p>
    <w:p w14:paraId="10F8319E" w14:textId="77777777" w:rsidR="00490B63" w:rsidRDefault="00490B63" w:rsidP="00490B63">
      <w:pPr>
        <w:pStyle w:val="Default"/>
        <w:rPr>
          <w:sz w:val="23"/>
          <w:szCs w:val="23"/>
        </w:rPr>
      </w:pPr>
    </w:p>
    <w:p w14:paraId="1C9441F5" w14:textId="77777777" w:rsidR="00490B63" w:rsidRDefault="00490B63" w:rsidP="00490B63">
      <w:pPr>
        <w:pStyle w:val="Default"/>
        <w:jc w:val="center"/>
        <w:rPr>
          <w:b/>
          <w:bCs/>
          <w:color w:val="345DA6"/>
          <w:sz w:val="36"/>
          <w:szCs w:val="36"/>
          <w:u w:val="single"/>
        </w:rPr>
      </w:pPr>
      <w:r w:rsidRPr="00A05211">
        <w:rPr>
          <w:b/>
          <w:bCs/>
          <w:color w:val="345DA6"/>
          <w:sz w:val="36"/>
          <w:szCs w:val="36"/>
          <w:u w:val="single"/>
        </w:rPr>
        <w:t xml:space="preserve">SCHEDA </w:t>
      </w:r>
      <w:r>
        <w:rPr>
          <w:b/>
          <w:bCs/>
          <w:color w:val="345DA6"/>
          <w:sz w:val="36"/>
          <w:szCs w:val="36"/>
          <w:u w:val="single"/>
        </w:rPr>
        <w:t>PUBBLICAZIONE</w:t>
      </w:r>
      <w:r w:rsidRPr="00A05211">
        <w:rPr>
          <w:b/>
          <w:bCs/>
          <w:color w:val="345DA6"/>
          <w:sz w:val="36"/>
          <w:szCs w:val="36"/>
          <w:u w:val="single"/>
        </w:rPr>
        <w:t xml:space="preserve"> DATI</w:t>
      </w:r>
    </w:p>
    <w:p w14:paraId="7EB31962" w14:textId="77777777" w:rsidR="00490B63" w:rsidRPr="00A05211" w:rsidRDefault="00490B63" w:rsidP="00490B63">
      <w:pPr>
        <w:pStyle w:val="Default"/>
        <w:jc w:val="center"/>
        <w:rPr>
          <w:b/>
          <w:bCs/>
          <w:color w:val="345DA6"/>
          <w:sz w:val="36"/>
          <w:szCs w:val="36"/>
          <w:u w:val="single"/>
        </w:rPr>
      </w:pPr>
    </w:p>
    <w:p w14:paraId="37E1CC73" w14:textId="77777777" w:rsidR="00490B63" w:rsidRDefault="00490B63" w:rsidP="00490B63">
      <w:pPr>
        <w:pStyle w:val="Default"/>
        <w:rPr>
          <w:b/>
          <w:bCs/>
          <w:color w:val="345DA6"/>
          <w:sz w:val="36"/>
          <w:szCs w:val="36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1BB1BA1" wp14:editId="221FA31E">
                <wp:simplePos x="0" y="0"/>
                <wp:positionH relativeFrom="column">
                  <wp:posOffset>-62865</wp:posOffset>
                </wp:positionH>
                <wp:positionV relativeFrom="paragraph">
                  <wp:posOffset>88914</wp:posOffset>
                </wp:positionV>
                <wp:extent cx="6124575" cy="600075"/>
                <wp:effectExtent l="0" t="0" r="28575" b="11430"/>
                <wp:wrapNone/>
                <wp:docPr id="175621735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575" cy="600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70AD47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4941172" w14:textId="77777777" w:rsidR="00490B63" w:rsidRPr="00A05211" w:rsidRDefault="00490B63" w:rsidP="00490B6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05211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Indicare con una “X”</w:t>
                            </w:r>
                            <w:r w:rsidRPr="00A05211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i</w:t>
                            </w:r>
                            <w:r w:rsidRPr="00A05211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riquadri 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dei dati che si vogliono</w:t>
                            </w:r>
                            <w:r w:rsidRPr="00A05211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rendere 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PUBBLICI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B1BA1" id="Rettangolo 1" o:spid="_x0000_s1026" style="position:absolute;margin-left:-4.95pt;margin-top:7pt;width:482.25pt;height:47.2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" fillcolor="window" strokecolor="#70ad47" strokeweight="2pt">
                <v:textbox>
                  <w:txbxContent>
                    <w:p w14:paraId="24941172" w14:textId="77777777" w:rsidR="00490B63" w:rsidRPr="00A05211" w:rsidRDefault="00490B63" w:rsidP="00490B63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05211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3"/>
                          <w:szCs w:val="23"/>
                        </w:rPr>
                        <w:t>Indicare con una “X”</w:t>
                      </w:r>
                      <w:r w:rsidRPr="00A05211">
                        <w:rPr>
                          <w:b/>
                          <w:bCs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3"/>
                          <w:szCs w:val="23"/>
                        </w:rPr>
                        <w:t>i</w:t>
                      </w:r>
                      <w:r w:rsidRPr="00A05211">
                        <w:rPr>
                          <w:b/>
                          <w:bCs/>
                          <w:sz w:val="23"/>
                          <w:szCs w:val="23"/>
                        </w:rPr>
                        <w:t xml:space="preserve"> riquadri </w:t>
                      </w:r>
                      <w:r>
                        <w:rPr>
                          <w:b/>
                          <w:bCs/>
                          <w:sz w:val="23"/>
                          <w:szCs w:val="23"/>
                        </w:rPr>
                        <w:t>dei dati che si vogliono</w:t>
                      </w:r>
                      <w:r w:rsidRPr="00A05211">
                        <w:rPr>
                          <w:b/>
                          <w:bCs/>
                          <w:sz w:val="23"/>
                          <w:szCs w:val="23"/>
                        </w:rPr>
                        <w:t xml:space="preserve"> rendere </w:t>
                      </w:r>
                      <w:r>
                        <w:rPr>
                          <w:b/>
                          <w:bCs/>
                          <w:sz w:val="23"/>
                          <w:szCs w:val="23"/>
                        </w:rPr>
                        <w:t>PUBBLICI</w:t>
                      </w:r>
                    </w:p>
                  </w:txbxContent>
                </v:textbox>
              </v:rect>
            </w:pict>
          </mc:Fallback>
        </mc:AlternateContent>
      </w:r>
    </w:p>
    <w:p w14:paraId="6C6D1764" w14:textId="77777777" w:rsidR="00490B63" w:rsidRDefault="00490B63" w:rsidP="00490B63">
      <w:pPr>
        <w:pStyle w:val="Default"/>
        <w:rPr>
          <w:b/>
          <w:bCs/>
          <w:color w:val="345DA6"/>
          <w:sz w:val="36"/>
          <w:szCs w:val="36"/>
        </w:rPr>
      </w:pPr>
    </w:p>
    <w:p w14:paraId="30273956" w14:textId="77777777" w:rsidR="00490B63" w:rsidRDefault="00490B63" w:rsidP="00490B63">
      <w:pPr>
        <w:pStyle w:val="Default"/>
        <w:rPr>
          <w:b/>
          <w:bCs/>
          <w:color w:val="345DA6"/>
          <w:sz w:val="36"/>
          <w:szCs w:val="36"/>
        </w:rPr>
      </w:pPr>
    </w:p>
    <w:p w14:paraId="6BCF6232" w14:textId="77777777" w:rsidR="00490B63" w:rsidRDefault="00490B63" w:rsidP="00490B63">
      <w:pPr>
        <w:pStyle w:val="Default"/>
        <w:rPr>
          <w:sz w:val="36"/>
          <w:szCs w:val="36"/>
        </w:rPr>
      </w:pPr>
    </w:p>
    <w:p w14:paraId="0DF6FCB9" w14:textId="77777777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Cognome _____________________________         Nome ___________________________ </w:t>
      </w:r>
    </w:p>
    <w:p w14:paraId="5749EFB1" w14:textId="77777777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Nato a ________________________________        il _______________________________ </w:t>
      </w:r>
    </w:p>
    <w:p w14:paraId="4A7D32C4" w14:textId="77777777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2C16F25" wp14:editId="41D1AF97">
                <wp:simplePos x="0" y="0"/>
                <wp:positionH relativeFrom="column">
                  <wp:posOffset>5455549</wp:posOffset>
                </wp:positionH>
                <wp:positionV relativeFrom="paragraph">
                  <wp:posOffset>9525</wp:posOffset>
                </wp:positionV>
                <wp:extent cx="152400" cy="131064"/>
                <wp:effectExtent l="0" t="0" r="19050" b="21590"/>
                <wp:wrapNone/>
                <wp:docPr id="75631664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106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70AD47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F6E07B9" w14:textId="77777777" w:rsidR="00490B63" w:rsidRDefault="00490B63" w:rsidP="00490B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C16F25" id="Rettangolo 3" o:spid="_x0000_s1027" style="position:absolute;margin-left:429.55pt;margin-top:.75pt;width:12pt;height:10.3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" fillcolor="window" strokecolor="#70ad47" strokeweight="2pt">
                <v:textbox>
                  <w:txbxContent>
                    <w:p w14:paraId="5F6E07B9" w14:textId="77777777" w:rsidR="00490B63" w:rsidRDefault="00490B63" w:rsidP="00490B6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3"/>
          <w:szCs w:val="23"/>
        </w:rPr>
        <w:t xml:space="preserve">Indirizzo di residenza ________________________________________________________ </w:t>
      </w:r>
    </w:p>
    <w:p w14:paraId="40115E66" w14:textId="77777777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 </w:t>
      </w:r>
    </w:p>
    <w:p w14:paraId="755F36AF" w14:textId="380AF0CE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Indirizzo di studio ___________________________________________________________</w:t>
      </w:r>
    </w:p>
    <w:p w14:paraId="60C1CA4A" w14:textId="77777777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 </w:t>
      </w:r>
    </w:p>
    <w:p w14:paraId="057A5653" w14:textId="16C4E994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C.F. ____________ _________________________________________________________ </w:t>
      </w:r>
    </w:p>
    <w:p w14:paraId="414E4EAC" w14:textId="3B96EC65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Numero di P. IVA ____________________ ______________________________________ </w:t>
      </w:r>
    </w:p>
    <w:p w14:paraId="742CEFE0" w14:textId="77777777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06F68AF" wp14:editId="0D0FE3A9">
                <wp:simplePos x="0" y="0"/>
                <wp:positionH relativeFrom="column">
                  <wp:posOffset>2531059</wp:posOffset>
                </wp:positionH>
                <wp:positionV relativeFrom="paragraph">
                  <wp:posOffset>13767</wp:posOffset>
                </wp:positionV>
                <wp:extent cx="152400" cy="131064"/>
                <wp:effectExtent l="0" t="0" r="19050" b="21590"/>
                <wp:wrapNone/>
                <wp:docPr id="560072626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106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70AD47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AC63CD1" w14:textId="77777777" w:rsidR="00490B63" w:rsidRDefault="00490B63" w:rsidP="00490B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6F68AF" id="_x0000_s1032" style="position:absolute;margin-left:199.3pt;margin-top:1.1pt;width:12pt;height:10.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" fillcolor="window" strokecolor="#70ad47" strokeweight="2pt">
                <v:textbox>
                  <w:txbxContent>
                    <w:p w14:paraId="4AC63CD1" w14:textId="77777777" w:rsidR="00490B63" w:rsidRDefault="00490B63" w:rsidP="00490B6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3"/>
          <w:szCs w:val="23"/>
        </w:rPr>
        <w:t xml:space="preserve">Tel. Abitazione _____________________         Tel. Studio __________________________  </w:t>
      </w:r>
    </w:p>
    <w:p w14:paraId="7AFB6AF1" w14:textId="77777777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59D74F4" wp14:editId="749C9512">
                <wp:simplePos x="0" y="0"/>
                <wp:positionH relativeFrom="column">
                  <wp:posOffset>3964305</wp:posOffset>
                </wp:positionH>
                <wp:positionV relativeFrom="paragraph">
                  <wp:posOffset>19949</wp:posOffset>
                </wp:positionV>
                <wp:extent cx="152400" cy="131064"/>
                <wp:effectExtent l="0" t="0" r="19050" b="21590"/>
                <wp:wrapNone/>
                <wp:docPr id="916576924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106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70AD47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217F046" w14:textId="77777777" w:rsidR="00490B63" w:rsidRDefault="00490B63" w:rsidP="00490B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9D74F4" id="_x0000_s1033" style="position:absolute;margin-left:312.15pt;margin-top:1.55pt;width:12pt;height:10.3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" fillcolor="window" strokecolor="#70ad47" strokeweight="2pt">
                <v:textbox>
                  <w:txbxContent>
                    <w:p w14:paraId="3217F046" w14:textId="77777777" w:rsidR="00490B63" w:rsidRDefault="00490B63" w:rsidP="00490B6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3"/>
          <w:szCs w:val="23"/>
        </w:rPr>
        <w:t xml:space="preserve">N. di Cellulare </w:t>
      </w:r>
      <w:r>
        <w:rPr>
          <w:b/>
          <w:bCs/>
          <w:sz w:val="23"/>
          <w:szCs w:val="23"/>
        </w:rPr>
        <w:t xml:space="preserve">_________________________________________ </w:t>
      </w:r>
    </w:p>
    <w:p w14:paraId="1A42A873" w14:textId="77777777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60FCAFA" wp14:editId="16EAA0FB">
                <wp:simplePos x="0" y="0"/>
                <wp:positionH relativeFrom="column">
                  <wp:posOffset>5454015</wp:posOffset>
                </wp:positionH>
                <wp:positionV relativeFrom="paragraph">
                  <wp:posOffset>199228</wp:posOffset>
                </wp:positionV>
                <wp:extent cx="152400" cy="130810"/>
                <wp:effectExtent l="0" t="0" r="19050" b="21590"/>
                <wp:wrapNone/>
                <wp:docPr id="526123584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08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70AD47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B6978CE" w14:textId="77777777" w:rsidR="00490B63" w:rsidRDefault="00490B63" w:rsidP="00490B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0FCAFA" id="_x0000_s1034" style="position:absolute;margin-left:429.45pt;margin-top:15.7pt;width:12pt;height:10.3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" fillcolor="window" strokecolor="#70ad47" strokeweight="2pt">
                <v:textbox>
                  <w:txbxContent>
                    <w:p w14:paraId="5B6978CE" w14:textId="77777777" w:rsidR="00490B63" w:rsidRDefault="00490B63" w:rsidP="00490B6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3"/>
          <w:szCs w:val="23"/>
        </w:rPr>
        <w:t>Indirizzo di Posta Elettronica</w:t>
      </w:r>
    </w:p>
    <w:p w14:paraId="0A44F1DD" w14:textId="77777777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 _________________________________________________________________________ </w:t>
      </w:r>
    </w:p>
    <w:p w14:paraId="11FF539A" w14:textId="77777777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</w:p>
    <w:p w14:paraId="0B36E3C9" w14:textId="27F7B16A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Indirizzo di PEC - Posta Elettronica Certificata (obbligatoria per i Geometri iscritti all’Albo)</w:t>
      </w:r>
    </w:p>
    <w:p w14:paraId="53CD4945" w14:textId="77777777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 </w:t>
      </w:r>
    </w:p>
    <w:p w14:paraId="0580BF33" w14:textId="77777777" w:rsidR="00490B63" w:rsidRDefault="00490B63" w:rsidP="00490B63">
      <w:pPr>
        <w:pStyle w:val="Default"/>
        <w:rPr>
          <w:sz w:val="23"/>
          <w:szCs w:val="23"/>
        </w:rPr>
      </w:pPr>
    </w:p>
    <w:p w14:paraId="3733C6EB" w14:textId="77777777" w:rsidR="00490B63" w:rsidRDefault="00490B63" w:rsidP="00490B63">
      <w:pPr>
        <w:pStyle w:val="Default"/>
        <w:rPr>
          <w:sz w:val="23"/>
          <w:szCs w:val="23"/>
        </w:rPr>
      </w:pPr>
    </w:p>
    <w:p w14:paraId="5862F279" w14:textId="77777777" w:rsidR="00490B63" w:rsidRDefault="00490B63" w:rsidP="00490B6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Data </w:t>
      </w:r>
    </w:p>
    <w:p w14:paraId="66FCE246" w14:textId="77777777" w:rsidR="00490B63" w:rsidRDefault="00490B63" w:rsidP="00490B6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0E817ADD" w14:textId="77777777" w:rsidR="00490B63" w:rsidRDefault="00490B63" w:rsidP="00490B63">
      <w:pPr>
        <w:pStyle w:val="Default"/>
        <w:rPr>
          <w:sz w:val="23"/>
          <w:szCs w:val="23"/>
        </w:rPr>
      </w:pPr>
    </w:p>
    <w:p w14:paraId="18532530" w14:textId="77777777" w:rsidR="00490B63" w:rsidRDefault="00490B63" w:rsidP="00490B63">
      <w:pPr>
        <w:pStyle w:val="Default"/>
        <w:rPr>
          <w:sz w:val="23"/>
          <w:szCs w:val="23"/>
        </w:rPr>
      </w:pPr>
    </w:p>
    <w:p w14:paraId="48C65F0E" w14:textId="77777777" w:rsidR="00490B63" w:rsidRDefault="00490B63" w:rsidP="00490B63">
      <w:pPr>
        <w:pStyle w:val="Default"/>
        <w:rPr>
          <w:sz w:val="23"/>
          <w:szCs w:val="23"/>
        </w:rPr>
      </w:pPr>
    </w:p>
    <w:p w14:paraId="7D3973E6" w14:textId="77777777" w:rsidR="00490B63" w:rsidRDefault="00490B63" w:rsidP="00490B63">
      <w:pPr>
        <w:pStyle w:val="Default"/>
        <w:ind w:left="4956" w:firstLine="708"/>
        <w:rPr>
          <w:sz w:val="23"/>
          <w:szCs w:val="23"/>
        </w:rPr>
      </w:pPr>
      <w:r>
        <w:rPr>
          <w:sz w:val="23"/>
          <w:szCs w:val="23"/>
        </w:rPr>
        <w:t xml:space="preserve">FIRMA e TIMBRO </w:t>
      </w:r>
    </w:p>
    <w:p w14:paraId="20203A43" w14:textId="77777777" w:rsidR="00490B63" w:rsidRDefault="00490B63" w:rsidP="00490B63">
      <w:pPr>
        <w:pStyle w:val="Default"/>
        <w:rPr>
          <w:sz w:val="23"/>
          <w:szCs w:val="23"/>
        </w:rPr>
      </w:pPr>
    </w:p>
    <w:p w14:paraId="452DDE9A" w14:textId="7CEEBE6C" w:rsidR="00261131" w:rsidRDefault="00490B63" w:rsidP="00490B63">
      <w:pPr>
        <w:pStyle w:val="Corpodeltesto2"/>
        <w:tabs>
          <w:tab w:val="left" w:pos="-2835"/>
          <w:tab w:val="left" w:pos="-2552"/>
          <w:tab w:val="left" w:pos="5103"/>
        </w:tabs>
        <w:ind w:left="1698" w:right="0" w:firstLine="3258"/>
        <w:rPr>
          <w:sz w:val="23"/>
          <w:szCs w:val="23"/>
        </w:rPr>
      </w:pPr>
      <w:r>
        <w:rPr>
          <w:sz w:val="23"/>
          <w:szCs w:val="23"/>
        </w:rPr>
        <w:t>______________________________</w:t>
      </w:r>
    </w:p>
    <w:p w14:paraId="5017A4EC" w14:textId="72D93580" w:rsidR="00261131" w:rsidRDefault="00261131" w:rsidP="00A47CB8">
      <w:pPr>
        <w:pStyle w:val="Titolo"/>
        <w:rPr>
          <w:sz w:val="20"/>
        </w:rPr>
      </w:pPr>
      <w:r>
        <w:rPr>
          <w:sz w:val="20"/>
        </w:rPr>
        <w:t xml:space="preserve">          </w:t>
      </w:r>
    </w:p>
    <w:sectPr w:rsidR="002611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C3163"/>
    <w:multiLevelType w:val="hybridMultilevel"/>
    <w:tmpl w:val="B0DA47CE"/>
    <w:lvl w:ilvl="0" w:tplc="648835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B3B52"/>
    <w:multiLevelType w:val="hybridMultilevel"/>
    <w:tmpl w:val="EA74205C"/>
    <w:lvl w:ilvl="0" w:tplc="648835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019DD"/>
    <w:multiLevelType w:val="hybridMultilevel"/>
    <w:tmpl w:val="D5A241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5138C"/>
    <w:multiLevelType w:val="hybridMultilevel"/>
    <w:tmpl w:val="DCFC2CFE"/>
    <w:lvl w:ilvl="0" w:tplc="648835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20120"/>
    <w:multiLevelType w:val="hybridMultilevel"/>
    <w:tmpl w:val="B2062E26"/>
    <w:lvl w:ilvl="0" w:tplc="04100001">
      <w:start w:val="1"/>
      <w:numFmt w:val="bullet"/>
      <w:lvlText w:val=""/>
      <w:lvlJc w:val="left"/>
      <w:pPr>
        <w:tabs>
          <w:tab w:val="num" w:pos="2628"/>
        </w:tabs>
        <w:ind w:left="2628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856E3A"/>
    <w:multiLevelType w:val="hybridMultilevel"/>
    <w:tmpl w:val="FF96D83A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7B751A"/>
    <w:multiLevelType w:val="hybridMultilevel"/>
    <w:tmpl w:val="4A9CC856"/>
    <w:lvl w:ilvl="0" w:tplc="648835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B045F0"/>
    <w:multiLevelType w:val="hybridMultilevel"/>
    <w:tmpl w:val="9BB27B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880CCB"/>
    <w:multiLevelType w:val="hybridMultilevel"/>
    <w:tmpl w:val="86BC60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D71E0B"/>
    <w:multiLevelType w:val="hybridMultilevel"/>
    <w:tmpl w:val="B70E1F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F86D4C"/>
    <w:multiLevelType w:val="hybridMultilevel"/>
    <w:tmpl w:val="B4661F40"/>
    <w:lvl w:ilvl="0" w:tplc="29667D8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7575C6"/>
    <w:multiLevelType w:val="hybridMultilevel"/>
    <w:tmpl w:val="34FCF8F4"/>
    <w:lvl w:ilvl="0" w:tplc="B52E1F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74481F"/>
    <w:multiLevelType w:val="hybridMultilevel"/>
    <w:tmpl w:val="3962C78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65806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3727585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1382052">
    <w:abstractNumId w:val="11"/>
  </w:num>
  <w:num w:numId="4" w16cid:durableId="666398890">
    <w:abstractNumId w:val="3"/>
  </w:num>
  <w:num w:numId="5" w16cid:durableId="1505710068">
    <w:abstractNumId w:val="6"/>
  </w:num>
  <w:num w:numId="6" w16cid:durableId="1889146547">
    <w:abstractNumId w:val="0"/>
  </w:num>
  <w:num w:numId="7" w16cid:durableId="1987393599">
    <w:abstractNumId w:val="1"/>
  </w:num>
  <w:num w:numId="8" w16cid:durableId="1486631311">
    <w:abstractNumId w:val="12"/>
  </w:num>
  <w:num w:numId="9" w16cid:durableId="469136550">
    <w:abstractNumId w:val="9"/>
  </w:num>
  <w:num w:numId="10" w16cid:durableId="1919630782">
    <w:abstractNumId w:val="2"/>
  </w:num>
  <w:num w:numId="11" w16cid:durableId="581720525">
    <w:abstractNumId w:val="7"/>
  </w:num>
  <w:num w:numId="12" w16cid:durableId="973946088">
    <w:abstractNumId w:val="8"/>
  </w:num>
  <w:num w:numId="13" w16cid:durableId="13365733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DBD"/>
    <w:rsid w:val="000516E0"/>
    <w:rsid w:val="000871D1"/>
    <w:rsid w:val="001C097A"/>
    <w:rsid w:val="002073CD"/>
    <w:rsid w:val="00261131"/>
    <w:rsid w:val="00262A4D"/>
    <w:rsid w:val="0028594F"/>
    <w:rsid w:val="003135D9"/>
    <w:rsid w:val="003471E4"/>
    <w:rsid w:val="00490B63"/>
    <w:rsid w:val="00492DD2"/>
    <w:rsid w:val="00495A29"/>
    <w:rsid w:val="00670B59"/>
    <w:rsid w:val="006D2A53"/>
    <w:rsid w:val="006D74EE"/>
    <w:rsid w:val="00772B48"/>
    <w:rsid w:val="008320F1"/>
    <w:rsid w:val="00917876"/>
    <w:rsid w:val="009249AD"/>
    <w:rsid w:val="00A05211"/>
    <w:rsid w:val="00A20AF0"/>
    <w:rsid w:val="00A47CB8"/>
    <w:rsid w:val="00A86E5A"/>
    <w:rsid w:val="00AF53AE"/>
    <w:rsid w:val="00B33C38"/>
    <w:rsid w:val="00BE5F64"/>
    <w:rsid w:val="00C539DD"/>
    <w:rsid w:val="00C83690"/>
    <w:rsid w:val="00D3579F"/>
    <w:rsid w:val="00D553DC"/>
    <w:rsid w:val="00D609E5"/>
    <w:rsid w:val="00D60DBD"/>
    <w:rsid w:val="00DE2441"/>
    <w:rsid w:val="00F72A8B"/>
    <w:rsid w:val="00F72F22"/>
    <w:rsid w:val="00FC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605764"/>
  <w15:docId w15:val="{27E3A395-C1C6-4D0F-8263-D573723D3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  <w:sz w:val="36"/>
      <w:u w:val="single"/>
      <w:lang w:val="fr-FR"/>
    </w:rPr>
  </w:style>
  <w:style w:type="paragraph" w:styleId="Titolo3">
    <w:name w:val="heading 3"/>
    <w:basedOn w:val="Normale"/>
    <w:next w:val="Normale"/>
    <w:link w:val="Titolo3Carattere"/>
    <w:qFormat/>
    <w:rsid w:val="006D2A53"/>
    <w:pPr>
      <w:keepNext/>
      <w:overflowPunct w:val="0"/>
      <w:autoSpaceDE w:val="0"/>
      <w:autoSpaceDN w:val="0"/>
      <w:adjustRightInd w:val="0"/>
      <w:spacing w:line="480" w:lineRule="atLeast"/>
      <w:jc w:val="both"/>
      <w:textAlignment w:val="baseline"/>
      <w:outlineLvl w:val="2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pPr>
      <w:tabs>
        <w:tab w:val="left" w:pos="1134"/>
        <w:tab w:val="left" w:pos="5670"/>
      </w:tabs>
      <w:overflowPunct w:val="0"/>
      <w:autoSpaceDE w:val="0"/>
      <w:autoSpaceDN w:val="0"/>
      <w:adjustRightInd w:val="0"/>
      <w:ind w:right="-1"/>
      <w:jc w:val="both"/>
    </w:pPr>
    <w:rPr>
      <w:b/>
      <w:bCs/>
      <w:szCs w:val="20"/>
    </w:rPr>
  </w:style>
  <w:style w:type="paragraph" w:styleId="Corpodeltesto3">
    <w:name w:val="Body Text 3"/>
    <w:basedOn w:val="Normale"/>
    <w:semiHidden/>
    <w:pPr>
      <w:tabs>
        <w:tab w:val="left" w:pos="1080"/>
        <w:tab w:val="left" w:pos="5040"/>
      </w:tabs>
      <w:jc w:val="both"/>
    </w:pPr>
    <w:rPr>
      <w:sz w:val="16"/>
    </w:rPr>
  </w:style>
  <w:style w:type="character" w:styleId="Collegamentoipertestuale">
    <w:name w:val="Hyperlink"/>
    <w:basedOn w:val="Carpredefinitoparagrafo"/>
    <w:semiHidden/>
    <w:rPr>
      <w:color w:val="0000FF"/>
      <w:u w:val="single"/>
    </w:rPr>
  </w:style>
  <w:style w:type="paragraph" w:styleId="Corpotesto">
    <w:name w:val="Body Text"/>
    <w:basedOn w:val="Normale"/>
    <w:semiHidden/>
    <w:pPr>
      <w:jc w:val="center"/>
    </w:pPr>
    <w:rPr>
      <w:b/>
      <w:bCs/>
      <w:sz w:val="36"/>
    </w:rPr>
  </w:style>
  <w:style w:type="paragraph" w:customStyle="1" w:styleId="Default">
    <w:name w:val="Default"/>
    <w:rsid w:val="00A0521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A05211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rsid w:val="006D2A53"/>
    <w:rPr>
      <w:sz w:val="24"/>
    </w:rPr>
  </w:style>
  <w:style w:type="paragraph" w:styleId="Paragrafoelenco">
    <w:name w:val="List Paragraph"/>
    <w:basedOn w:val="Normale"/>
    <w:uiPriority w:val="34"/>
    <w:qFormat/>
    <w:rsid w:val="009178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261131"/>
    <w:rPr>
      <w:b/>
      <w:bCs/>
      <w:sz w:val="24"/>
    </w:rPr>
  </w:style>
  <w:style w:type="paragraph" w:styleId="Titolo">
    <w:name w:val="Title"/>
    <w:basedOn w:val="Normale"/>
    <w:link w:val="TitoloCarattere"/>
    <w:uiPriority w:val="10"/>
    <w:qFormat/>
    <w:rsid w:val="00261131"/>
    <w:pPr>
      <w:widowControl w:val="0"/>
      <w:autoSpaceDE w:val="0"/>
      <w:autoSpaceDN w:val="0"/>
      <w:ind w:left="110"/>
    </w:pPr>
    <w:rPr>
      <w:sz w:val="22"/>
      <w:szCs w:val="22"/>
      <w:lang w:val="en-US"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261131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ometri-piacenza.it/" TargetMode="External"/><Relationship Id="rId3" Type="http://schemas.openxmlformats.org/officeDocument/2006/relationships/styles" Target="styles.xml"/><Relationship Id="rId7" Type="http://schemas.openxmlformats.org/officeDocument/2006/relationships/hyperlink" Target="mailto:collegio.piacenza@geopec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llegio@geometri-piacenza.it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llegio.piacenza@geopec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ascollegio\_LETTERE\FAC-SIMILE%20-%20LETTERE%20-%20MODULISTICA\DOMANDA%20ISCRIZIONE%20ALBO%20GEOMETRI-DAL%2030%20NOVEMBRE%202010.dotx" TargetMode="External"/></Relationships>
</file>

<file path=word/theme/theme1.xml><?xml version="1.0" encoding="utf-8"?>
<a:theme xmlns:a="http://schemas.openxmlformats.org/drawingml/2006/main" name="Tema di Office">
  <a:themeElements>
    <a:clrScheme name="Personalizzato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70C0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ECB3E-5084-4957-BA5B-FDD15CDB6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DOMANDA ISCRIZIONE ALBO GEOMETRI-DAL 30 NOVEMBRE 2010.dotx</Template>
  <TotalTime>3</TotalTime>
  <Pages>5</Pages>
  <Words>767</Words>
  <Characters>6199</Characters>
  <Application>Microsoft Office Word</Application>
  <DocSecurity>0</DocSecurity>
  <Lines>51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Marca</vt:lpstr>
    </vt:vector>
  </TitlesOfParts>
  <Company>Collegio dei Geometri della Provincia di Piacenza</Company>
  <LinksUpToDate>false</LinksUpToDate>
  <CharactersWithSpaces>6953</CharactersWithSpaces>
  <SharedDoc>false</SharedDoc>
  <HLinks>
    <vt:vector size="18" baseType="variant">
      <vt:variant>
        <vt:i4>5898257</vt:i4>
      </vt:variant>
      <vt:variant>
        <vt:i4>6</vt:i4>
      </vt:variant>
      <vt:variant>
        <vt:i4>0</vt:i4>
      </vt:variant>
      <vt:variant>
        <vt:i4>5</vt:i4>
      </vt:variant>
      <vt:variant>
        <vt:lpwstr>http://www.geometri-piacenza.it/</vt:lpwstr>
      </vt:variant>
      <vt:variant>
        <vt:lpwstr/>
      </vt:variant>
      <vt:variant>
        <vt:i4>8192016</vt:i4>
      </vt:variant>
      <vt:variant>
        <vt:i4>3</vt:i4>
      </vt:variant>
      <vt:variant>
        <vt:i4>0</vt:i4>
      </vt:variant>
      <vt:variant>
        <vt:i4>5</vt:i4>
      </vt:variant>
      <vt:variant>
        <vt:lpwstr>mailto:collegio.piacenza@geopec.it</vt:lpwstr>
      </vt:variant>
      <vt:variant>
        <vt:lpwstr/>
      </vt:variant>
      <vt:variant>
        <vt:i4>6291487</vt:i4>
      </vt:variant>
      <vt:variant>
        <vt:i4>0</vt:i4>
      </vt:variant>
      <vt:variant>
        <vt:i4>0</vt:i4>
      </vt:variant>
      <vt:variant>
        <vt:i4>5</vt:i4>
      </vt:variant>
      <vt:variant>
        <vt:lpwstr>mailto:collegio@geometri-piacenza.it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Marca</dc:title>
  <dc:subject/>
  <dc:creator>collegio@geometri-piacenza.it</dc:creator>
  <cp:keywords/>
  <dc:description/>
  <cp:lastModifiedBy>Collegio Geometri PC</cp:lastModifiedBy>
  <cp:revision>3</cp:revision>
  <cp:lastPrinted>2023-12-15T07:52:00Z</cp:lastPrinted>
  <dcterms:created xsi:type="dcterms:W3CDTF">2025-12-09T10:36:00Z</dcterms:created>
  <dcterms:modified xsi:type="dcterms:W3CDTF">2025-12-09T10:38:00Z</dcterms:modified>
</cp:coreProperties>
</file>